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A74FC1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A74FC1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A74FC1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A74FC1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A74FC1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A74FC1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A74FC1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A74FC1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A74FC1" w:rsidRPr="00A74FC1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A74FC1" w:rsidRPr="00A74FC1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A74FC1" w:rsidRPr="00A74FC1">
        <w:rPr>
          <w:rFonts w:ascii="Tahoma" w:hAnsi="Tahoma" w:cs="Tahoma"/>
          <w:b/>
          <w:sz w:val="18"/>
          <w:szCs w:val="18"/>
        </w:rPr>
        <w:t>ZP/DK-05/15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A74FC1" w:rsidRPr="00036A09" w:rsidTr="00EF6D5D">
        <w:tc>
          <w:tcPr>
            <w:tcW w:w="1134" w:type="dxa"/>
          </w:tcPr>
          <w:p w:rsidR="00A74FC1" w:rsidRPr="00036A09" w:rsidRDefault="00A74FC1" w:rsidP="00EF6D5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74FC1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A74FC1">
              <w:rPr>
                <w:rFonts w:ascii="Tahoma" w:hAnsi="Tahoma" w:cs="Tahoma"/>
                <w:sz w:val="18"/>
                <w:szCs w:val="18"/>
              </w:rPr>
              <w:t>Drukarka 3D dla Wydziału Inżynierii Środowiska i Biotechnologii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A74FC1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A74FC1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…………………….</w:t>
            </w:r>
          </w:p>
        </w:tc>
      </w:tr>
      <w:tr w:rsidR="00A74FC1" w:rsidRPr="00036A09" w:rsidTr="00EF6D5D">
        <w:tc>
          <w:tcPr>
            <w:tcW w:w="1134" w:type="dxa"/>
          </w:tcPr>
          <w:p w:rsidR="00A74FC1" w:rsidRPr="00036A09" w:rsidRDefault="00A74FC1" w:rsidP="00EF6D5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74FC1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A74FC1">
              <w:rPr>
                <w:rFonts w:ascii="Tahoma" w:hAnsi="Tahoma" w:cs="Tahoma"/>
                <w:sz w:val="18"/>
                <w:szCs w:val="18"/>
              </w:rPr>
              <w:t>Zestaw komputerowy dla Wydziału Inżynierii Produkcji i Technologii Materiałów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A74FC1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A74FC1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…………………….</w:t>
            </w:r>
          </w:p>
        </w:tc>
      </w:tr>
      <w:tr w:rsidR="00A74FC1" w:rsidRPr="00036A09" w:rsidTr="00EF6D5D">
        <w:tc>
          <w:tcPr>
            <w:tcW w:w="1134" w:type="dxa"/>
          </w:tcPr>
          <w:p w:rsidR="00A74FC1" w:rsidRPr="00036A09" w:rsidRDefault="00A74FC1" w:rsidP="00EF6D5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74FC1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A74FC1">
              <w:rPr>
                <w:rFonts w:ascii="Tahoma" w:hAnsi="Tahoma" w:cs="Tahoma"/>
                <w:sz w:val="18"/>
                <w:szCs w:val="18"/>
              </w:rPr>
              <w:t>Komputer przenośny typu laptop dla Instytutu Inteligentnych Systemów Informatycznych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A74FC1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A74FC1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…………………….</w:t>
            </w:r>
          </w:p>
        </w:tc>
      </w:tr>
      <w:tr w:rsidR="00A74FC1" w:rsidRPr="00036A09" w:rsidTr="00EF6D5D">
        <w:tc>
          <w:tcPr>
            <w:tcW w:w="1134" w:type="dxa"/>
          </w:tcPr>
          <w:p w:rsidR="00A74FC1" w:rsidRPr="00036A09" w:rsidRDefault="00A74FC1" w:rsidP="00EF6D5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74FC1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A74FC1">
              <w:rPr>
                <w:rFonts w:ascii="Tahoma" w:hAnsi="Tahoma" w:cs="Tahoma"/>
                <w:sz w:val="18"/>
                <w:szCs w:val="18"/>
              </w:rPr>
              <w:t>Pamięć RAM DDR3 64 GB dla Instytutu Mechaniki i Podstaw Konstrukcji Maszyn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A74FC1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A74FC1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…………………….</w:t>
            </w:r>
          </w:p>
        </w:tc>
      </w:tr>
      <w:tr w:rsidR="00A74FC1" w:rsidRPr="00036A09" w:rsidTr="00EF6D5D">
        <w:tc>
          <w:tcPr>
            <w:tcW w:w="1134" w:type="dxa"/>
          </w:tcPr>
          <w:p w:rsidR="00A74FC1" w:rsidRPr="00036A09" w:rsidRDefault="00A74FC1" w:rsidP="00EF6D5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74FC1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A74FC1">
              <w:rPr>
                <w:rFonts w:ascii="Tahoma" w:hAnsi="Tahoma" w:cs="Tahoma"/>
                <w:sz w:val="18"/>
                <w:szCs w:val="18"/>
              </w:rPr>
              <w:t>Dysk twardy zewnętrzny 4 GB dla Instytutu Mechaniki i Podstaw Konstrukcji Maszyn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A74FC1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A74FC1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…………………….</w:t>
            </w:r>
          </w:p>
        </w:tc>
      </w:tr>
      <w:tr w:rsidR="00A74FC1" w:rsidRPr="00036A09" w:rsidTr="00EF6D5D">
        <w:tc>
          <w:tcPr>
            <w:tcW w:w="1134" w:type="dxa"/>
          </w:tcPr>
          <w:p w:rsidR="00A74FC1" w:rsidRPr="00036A09" w:rsidRDefault="00A74FC1" w:rsidP="00EF6D5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A74FC1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A74FC1">
              <w:rPr>
                <w:rFonts w:ascii="Tahoma" w:hAnsi="Tahoma" w:cs="Tahoma"/>
                <w:sz w:val="18"/>
                <w:szCs w:val="18"/>
              </w:rPr>
              <w:t>Komputer przenośny dla Wydziału Zarządzania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A74FC1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A74FC1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A74FC1" w:rsidRPr="00036A09" w:rsidRDefault="00A74FC1" w:rsidP="00EF6D5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Gwarancja: …………………….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lastRenderedPageBreak/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7DDA" w:rsidRDefault="00BC7DDA">
      <w:r>
        <w:separator/>
      </w:r>
    </w:p>
  </w:endnote>
  <w:endnote w:type="continuationSeparator" w:id="0">
    <w:p w:rsidR="00BC7DDA" w:rsidRDefault="00BC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FC1" w:rsidRDefault="00A74F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74FC1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FC1" w:rsidRDefault="00A74F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7DDA" w:rsidRDefault="00BC7DDA">
      <w:r>
        <w:separator/>
      </w:r>
    </w:p>
  </w:footnote>
  <w:footnote w:type="continuationSeparator" w:id="0">
    <w:p w:rsidR="00BC7DDA" w:rsidRDefault="00BC7DDA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FC1" w:rsidRDefault="00A74F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FC1" w:rsidRDefault="00A74F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FC1" w:rsidRDefault="00A74F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A"/>
    <w:rsid w:val="00036A09"/>
    <w:rsid w:val="000F18FA"/>
    <w:rsid w:val="00301A06"/>
    <w:rsid w:val="00306360"/>
    <w:rsid w:val="00354AC4"/>
    <w:rsid w:val="004569FD"/>
    <w:rsid w:val="00475250"/>
    <w:rsid w:val="00545749"/>
    <w:rsid w:val="00637863"/>
    <w:rsid w:val="006703E0"/>
    <w:rsid w:val="00703495"/>
    <w:rsid w:val="00733F44"/>
    <w:rsid w:val="00974624"/>
    <w:rsid w:val="00A74FC1"/>
    <w:rsid w:val="00AB288E"/>
    <w:rsid w:val="00B21345"/>
    <w:rsid w:val="00BC7DDA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36B44-883D-4BD0-9495-E7500ED6E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646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2015-03-23T09:40:00Z</dcterms:created>
  <dcterms:modified xsi:type="dcterms:W3CDTF">2015-03-23T09:40:00Z</dcterms:modified>
</cp:coreProperties>
</file>