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80714" w:rsidRPr="00880714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80714" w:rsidRPr="00880714">
        <w:rPr>
          <w:rFonts w:ascii="Times New Roman" w:eastAsia="Times New Roman" w:hAnsi="Times New Roman"/>
          <w:b/>
          <w:sz w:val="24"/>
          <w:szCs w:val="20"/>
          <w:lang w:eastAsia="pl-PL"/>
        </w:rPr>
        <w:t>ZP/DK-05/15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880714" w:rsidRPr="0088071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8071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80714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286" w:rsidRDefault="000C4286" w:rsidP="00025386">
      <w:pPr>
        <w:spacing w:after="0" w:line="240" w:lineRule="auto"/>
      </w:pPr>
      <w:r>
        <w:separator/>
      </w:r>
    </w:p>
  </w:endnote>
  <w:endnote w:type="continuationSeparator" w:id="0">
    <w:p w:rsidR="000C4286" w:rsidRDefault="000C42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714" w:rsidRDefault="008807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07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07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714" w:rsidRDefault="008807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286" w:rsidRDefault="000C4286" w:rsidP="00025386">
      <w:pPr>
        <w:spacing w:after="0" w:line="240" w:lineRule="auto"/>
      </w:pPr>
      <w:r>
        <w:separator/>
      </w:r>
    </w:p>
  </w:footnote>
  <w:footnote w:type="continuationSeparator" w:id="0">
    <w:p w:rsidR="000C4286" w:rsidRDefault="000C42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714" w:rsidRDefault="008807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714" w:rsidRDefault="008807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714" w:rsidRDefault="008807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286"/>
    <w:rsid w:val="00025386"/>
    <w:rsid w:val="000C4286"/>
    <w:rsid w:val="001C2314"/>
    <w:rsid w:val="005624D8"/>
    <w:rsid w:val="00880714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2015-03-23T09:38:00Z</dcterms:created>
  <dcterms:modified xsi:type="dcterms:W3CDTF">2015-03-23T09:38:00Z</dcterms:modified>
</cp:coreProperties>
</file>