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B5A99" w:rsidRPr="00AB5A9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5A99" w:rsidRPr="00AB5A9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B5A99" w:rsidP="009A21D7">
      <w:pPr>
        <w:pStyle w:val="Tekstpodstawowywcity"/>
        <w:spacing w:line="360" w:lineRule="auto"/>
        <w:ind w:firstLine="0"/>
      </w:pPr>
      <w:r w:rsidRPr="00AB5A99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B5A99" w:rsidRPr="00AB5A9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B5A99" w:rsidRPr="00AB5A9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B5A99" w:rsidRPr="00AB5A9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5A99" w:rsidRPr="00AB5A9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68" w:rsidRDefault="008C0468">
      <w:r>
        <w:separator/>
      </w:r>
    </w:p>
  </w:endnote>
  <w:endnote w:type="continuationSeparator" w:id="0">
    <w:p w:rsidR="008C0468" w:rsidRDefault="008C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A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A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A99" w:rsidRDefault="00AB5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68" w:rsidRDefault="008C0468">
      <w:r>
        <w:separator/>
      </w:r>
    </w:p>
  </w:footnote>
  <w:footnote w:type="continuationSeparator" w:id="0">
    <w:p w:rsidR="008C0468" w:rsidRDefault="008C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A99" w:rsidRDefault="00AB5A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A99" w:rsidRDefault="00AB5A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A99" w:rsidRDefault="00AB5A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46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C0468"/>
    <w:rsid w:val="008D4CAF"/>
    <w:rsid w:val="008E370F"/>
    <w:rsid w:val="009A21D7"/>
    <w:rsid w:val="00A24942"/>
    <w:rsid w:val="00A46EFE"/>
    <w:rsid w:val="00A807A7"/>
    <w:rsid w:val="00AB5A99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2015-03-23T09:38:00Z</dcterms:created>
  <dcterms:modified xsi:type="dcterms:W3CDTF">2015-03-23T09:38:00Z</dcterms:modified>
</cp:coreProperties>
</file>