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6D08" w:rsidRDefault="00116D08" w:rsidP="00116D08">
      <w:pPr>
        <w:rPr>
          <w:noProof/>
          <w:sz w:val="8"/>
        </w:rPr>
      </w:pPr>
      <w:r w:rsidRPr="00F24781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Opis: logo" style="width:453pt;height:70.5pt;visibility:visible">
            <v:imagedata r:id="rId6" o:title="logo"/>
          </v:shape>
        </w:pict>
      </w:r>
    </w:p>
    <w:p w:rsidR="00116D08" w:rsidRDefault="00116D08" w:rsidP="00116D08">
      <w:bookmarkStart w:id="0" w:name="_GoBack"/>
      <w:bookmarkEnd w:id="0"/>
    </w:p>
    <w:p w:rsidR="00116D08" w:rsidRDefault="00116D08" w:rsidP="00025386">
      <w:pPr>
        <w:pStyle w:val="Nagwek4"/>
        <w:rPr>
          <w:b/>
          <w:i w:val="0"/>
        </w:rPr>
      </w:pPr>
    </w:p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>Załącznik nr</w:t>
      </w:r>
      <w:r w:rsidR="00025386" w:rsidRPr="00116D08">
        <w:rPr>
          <w:b/>
          <w:i w:val="0"/>
        </w:rPr>
        <w:t xml:space="preserve"> </w:t>
      </w:r>
      <w:r w:rsidR="00180AEB" w:rsidRPr="00116D08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80AEB" w:rsidRPr="00180AEB">
        <w:rPr>
          <w:rFonts w:ascii="Times New Roman" w:eastAsia="Times New Roman" w:hAnsi="Times New Roman"/>
          <w:b/>
          <w:sz w:val="24"/>
          <w:szCs w:val="20"/>
          <w:lang w:eastAsia="pl-PL"/>
        </w:rPr>
        <w:t>KA/POKL/ZP/U-15/15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180AEB" w:rsidRPr="00180AE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180AE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80AEB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szkolenia ISTQB w ramach projektu "Kompetentny absolwent Wydziału Inżynierii Mechanicznej i Informatyki"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lastRenderedPageBreak/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3609" w:rsidRDefault="00EE3609" w:rsidP="00025386">
      <w:pPr>
        <w:spacing w:after="0" w:line="240" w:lineRule="auto"/>
      </w:pPr>
      <w:r>
        <w:separator/>
      </w:r>
    </w:p>
  </w:endnote>
  <w:endnote w:type="continuationSeparator" w:id="0">
    <w:p w:rsidR="00EE3609" w:rsidRDefault="00EE360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AEB" w:rsidRDefault="00180A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6D0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6D0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AEB" w:rsidRDefault="00180A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3609" w:rsidRDefault="00EE3609" w:rsidP="00025386">
      <w:pPr>
        <w:spacing w:after="0" w:line="240" w:lineRule="auto"/>
      </w:pPr>
      <w:r>
        <w:separator/>
      </w:r>
    </w:p>
  </w:footnote>
  <w:footnote w:type="continuationSeparator" w:id="0">
    <w:p w:rsidR="00EE3609" w:rsidRDefault="00EE360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AEB" w:rsidRDefault="00180A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AEB" w:rsidRDefault="00180A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AEB" w:rsidRDefault="00180A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3609"/>
    <w:rsid w:val="00025386"/>
    <w:rsid w:val="00116D08"/>
    <w:rsid w:val="00180AEB"/>
    <w:rsid w:val="001C2314"/>
    <w:rsid w:val="005624D8"/>
    <w:rsid w:val="008F2498"/>
    <w:rsid w:val="00A56A6F"/>
    <w:rsid w:val="00D55FC4"/>
    <w:rsid w:val="00EE360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2229302-B409-453B-A072-D1AF6DA03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D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D08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2015-03-25T08:52:00Z</cp:lastPrinted>
  <dcterms:created xsi:type="dcterms:W3CDTF">2015-03-25T08:54:00Z</dcterms:created>
  <dcterms:modified xsi:type="dcterms:W3CDTF">2015-03-25T08:54:00Z</dcterms:modified>
</cp:coreProperties>
</file>