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6DA" w:rsidRPr="003F16DA" w:rsidRDefault="003F16DA" w:rsidP="003F16DA">
      <w:bookmarkStart w:id="0" w:name="_GoBack"/>
      <w:bookmarkEnd w:id="0"/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9" type="#_x0000_t75" alt="Opis: logo" style="width:453pt;height:70.5pt;visibility:visible">
            <v:imagedata r:id="rId7" o:title="logo"/>
          </v:shape>
        </w:pict>
      </w:r>
    </w:p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07343" w:rsidRPr="00F0734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07343" w:rsidRPr="00F0734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07343" w:rsidRPr="00F07343">
        <w:rPr>
          <w:b/>
        </w:rPr>
        <w:t>Przeprowadzenie szkolenia ISTQB w ramach projektu "Kompetentny absolwent Wydziału Inżynierii Mechanicznej i Informatyki"</w:t>
      </w:r>
      <w:r w:rsidR="003F16DA">
        <w:t xml:space="preserve">, </w:t>
      </w:r>
      <w:proofErr w:type="spellStart"/>
      <w:r w:rsidR="003F16DA">
        <w:t>spr</w:t>
      </w:r>
      <w:proofErr w:type="spellEnd"/>
      <w:r w:rsidR="003F16DA">
        <w:t xml:space="preserve">. nr rej. </w:t>
      </w:r>
      <w:r w:rsidR="003F16DA" w:rsidRPr="003F16DA">
        <w:rPr>
          <w:b/>
        </w:rPr>
        <w:t>KA/POKL/ZP/U-15/15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5D7" w:rsidRDefault="00FB55D7">
      <w:r>
        <w:separator/>
      </w:r>
    </w:p>
  </w:endnote>
  <w:endnote w:type="continuationSeparator" w:id="0">
    <w:p w:rsidR="00FB55D7" w:rsidRDefault="00FB5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6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6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16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5D7" w:rsidRDefault="00FB55D7">
      <w:r>
        <w:separator/>
      </w:r>
    </w:p>
  </w:footnote>
  <w:footnote w:type="continuationSeparator" w:id="0">
    <w:p w:rsidR="00FB55D7" w:rsidRDefault="00FB55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343" w:rsidRDefault="00F073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343" w:rsidRDefault="00F073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343" w:rsidRDefault="00F073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5D7"/>
    <w:rsid w:val="000A5EC4"/>
    <w:rsid w:val="00212828"/>
    <w:rsid w:val="00271E63"/>
    <w:rsid w:val="00280712"/>
    <w:rsid w:val="002A7C88"/>
    <w:rsid w:val="003F16D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07343"/>
    <w:rsid w:val="00FB55D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AA42DA-7A2E-410D-A7D9-A6EF2150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3F16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16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2015-03-25T08:40:00Z</cp:lastPrinted>
  <dcterms:created xsi:type="dcterms:W3CDTF">2015-03-25T08:40:00Z</dcterms:created>
  <dcterms:modified xsi:type="dcterms:W3CDTF">2015-03-25T08:40:00Z</dcterms:modified>
</cp:coreProperties>
</file>