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F4142" w:rsidRPr="00AF414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F4142" w:rsidRPr="00AF4142">
        <w:rPr>
          <w:b/>
          <w:sz w:val="24"/>
        </w:rPr>
        <w:t>ZP/D-05/15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F4142" w:rsidRPr="00AF4142">
        <w:rPr>
          <w:b/>
        </w:rPr>
        <w:t>przetarg nieograniczony</w:t>
      </w:r>
      <w:r w:rsidR="00753DC1">
        <w:t xml:space="preserve"> na:</w:t>
      </w:r>
    </w:p>
    <w:p w:rsidR="0000184A" w:rsidRDefault="00AF414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F4142">
        <w:rPr>
          <w:b/>
          <w:sz w:val="24"/>
          <w:szCs w:val="24"/>
        </w:rPr>
        <w:t>Dostawa papieru wraz z transportem i rozładunkiem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F4142" w:rsidRPr="00AF414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F4142" w:rsidRPr="00AF4142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F4142" w:rsidRPr="00AF4142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1CC0" w:rsidRDefault="00501CC0">
      <w:r>
        <w:separator/>
      </w:r>
    </w:p>
  </w:endnote>
  <w:endnote w:type="continuationSeparator" w:id="0">
    <w:p w:rsidR="00501CC0" w:rsidRDefault="00501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41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F41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142" w:rsidRDefault="00AF41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1CC0" w:rsidRDefault="00501CC0">
      <w:r>
        <w:separator/>
      </w:r>
    </w:p>
  </w:footnote>
  <w:footnote w:type="continuationSeparator" w:id="0">
    <w:p w:rsidR="00501CC0" w:rsidRDefault="00501CC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142" w:rsidRDefault="00AF41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142" w:rsidRDefault="00AF41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142" w:rsidRDefault="00AF41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1CC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01CC0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4142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FDBD30B-0F93-4952-B479-9090554FE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6751D-BE93-43C1-BBF7-2E30B4170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2015-03-18T10:32:00Z</dcterms:created>
  <dcterms:modified xsi:type="dcterms:W3CDTF">2015-03-18T10:32:00Z</dcterms:modified>
</cp:coreProperties>
</file>