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840F68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40F68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840F68">
        <w:rPr>
          <w:rFonts w:ascii="Tahoma" w:hAnsi="Tahoma" w:cs="Tahoma"/>
          <w:sz w:val="16"/>
          <w:szCs w:val="16"/>
        </w:rPr>
        <w:t>2015-03-19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840F68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40F6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840F68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40F68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40F68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840F68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40F68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40F68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40F68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4E6A97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E6A97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840F68" w:rsidRPr="004E6A97">
        <w:rPr>
          <w:rFonts w:ascii="Tahoma" w:hAnsi="Tahoma" w:cs="Tahoma"/>
          <w:color w:val="000000"/>
          <w:sz w:val="16"/>
          <w:szCs w:val="16"/>
        </w:rPr>
        <w:t>(34)3250236</w:t>
      </w:r>
      <w:r w:rsidRPr="004E6A97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840F68" w:rsidRPr="004E6A97">
        <w:rPr>
          <w:rFonts w:ascii="Tahoma" w:hAnsi="Tahoma" w:cs="Tahoma"/>
          <w:color w:val="000000"/>
          <w:sz w:val="16"/>
          <w:szCs w:val="16"/>
        </w:rPr>
        <w:t>(34)3250415</w:t>
      </w:r>
      <w:r w:rsidRPr="004E6A97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840F68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40F68">
        <w:rPr>
          <w:rFonts w:ascii="Tahoma" w:hAnsi="Tahoma" w:cs="Tahoma"/>
          <w:b/>
          <w:sz w:val="16"/>
          <w:szCs w:val="16"/>
        </w:rPr>
        <w:t>ZP/D-02/15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40F68" w:rsidRPr="00840F68">
        <w:rPr>
          <w:rFonts w:ascii="Tahoma" w:hAnsi="Tahoma" w:cs="Tahoma"/>
          <w:b/>
          <w:sz w:val="16"/>
          <w:szCs w:val="16"/>
        </w:rPr>
        <w:t>ZP/D-02/15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840F68" w:rsidRPr="00840F68">
        <w:rPr>
          <w:rFonts w:ascii="Tahoma" w:hAnsi="Tahoma" w:cs="Tahoma"/>
          <w:b/>
          <w:color w:val="000000"/>
          <w:sz w:val="16"/>
          <w:szCs w:val="16"/>
        </w:rPr>
        <w:t>Dostawa mebli dla Wydziału Inżynierii Mechanicznej i Informatyki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840F68" w:rsidRPr="00E524D9" w:rsidTr="00E71741">
        <w:trPr>
          <w:cantSplit/>
          <w:trHeight w:val="3069"/>
        </w:trPr>
        <w:tc>
          <w:tcPr>
            <w:tcW w:w="5000" w:type="pct"/>
          </w:tcPr>
          <w:p w:rsidR="00840F68" w:rsidRPr="00E524D9" w:rsidRDefault="00840F68" w:rsidP="00E7174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40F68" w:rsidRPr="00E524D9" w:rsidRDefault="00840F68" w:rsidP="00E7174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0F68">
              <w:rPr>
                <w:rFonts w:ascii="Tahoma" w:hAnsi="Tahoma" w:cs="Tahoma"/>
                <w:b/>
                <w:sz w:val="16"/>
                <w:szCs w:val="16"/>
              </w:rPr>
              <w:t>P.H.P.U. "A.S" Anna Grzybowska</w:t>
            </w:r>
          </w:p>
          <w:p w:rsidR="00840F68" w:rsidRPr="00E524D9" w:rsidRDefault="00840F68" w:rsidP="00E7174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0F6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40F68" w:rsidRPr="00E524D9" w:rsidRDefault="00840F68" w:rsidP="00E7174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40F68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/>
                <w:sz w:val="16"/>
                <w:szCs w:val="16"/>
              </w:rPr>
              <w:t>21</w:t>
            </w:r>
          </w:p>
          <w:p w:rsidR="00840F68" w:rsidRPr="00E524D9" w:rsidRDefault="00840F68" w:rsidP="00E7174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/>
                <w:sz w:val="16"/>
                <w:szCs w:val="16"/>
              </w:rPr>
              <w:t>1 623.60 zł</w:t>
            </w:r>
          </w:p>
          <w:p w:rsidR="00840F68" w:rsidRPr="00E524D9" w:rsidRDefault="00840F68" w:rsidP="00E71741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40F68" w:rsidRPr="00E524D9" w:rsidRDefault="00840F68" w:rsidP="00E71741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840F68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3B5F4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P.H.P.U. "A.S" Anna Grzybowska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Ogrodowa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21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Grafit Meble Sp. z o.o.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Marsz. Józefa Piłsudskiego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3B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95-200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Pabianice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B5F4E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840F68">
              <w:rPr>
                <w:rFonts w:ascii="Tahoma" w:hAnsi="Tahoma" w:cs="Tahoma"/>
                <w:sz w:val="16"/>
                <w:szCs w:val="16"/>
              </w:rPr>
              <w:t xml:space="preserve"> 87,08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87,08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 xml:space="preserve">Handel Hurtowy Paweł Filipiuk, Paweł Ostaszewski Sp. J. </w:t>
            </w: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Meriwa</w:t>
            </w:r>
            <w:proofErr w:type="spellEnd"/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Al. Warszawska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150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20-824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Lublin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69,67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2,00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71,67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 xml:space="preserve">Lobby- meble Kraków Krzysztof </w:t>
            </w: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Łudzik</w:t>
            </w:r>
            <w:proofErr w:type="spellEnd"/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Pod Fortem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2F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31-302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59,11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59,11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ELDOR Sp. z o.o.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pl. Smolki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/5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43-300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Bielsko-Biała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54,48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3,00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57,48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</w:t>
            </w:r>
            <w:r w:rsidR="00840F68" w:rsidRPr="00840F68">
              <w:rPr>
                <w:rFonts w:ascii="Tahoma" w:hAnsi="Tahoma" w:cs="Tahoma"/>
                <w:bCs/>
                <w:sz w:val="16"/>
                <w:szCs w:val="16"/>
              </w:rPr>
              <w:t>KOMA R. Kozakiewicz, R. Makowski Spółka Jawna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Chorzowska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/3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26-600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Radom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840F68" w:rsidRPr="00840F68">
              <w:rPr>
                <w:rFonts w:ascii="Tahoma" w:hAnsi="Tahoma" w:cs="Tahoma"/>
                <w:sz w:val="16"/>
                <w:szCs w:val="16"/>
              </w:rPr>
              <w:t>54,81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54,81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Komplex</w:t>
            </w:r>
            <w:proofErr w:type="spellEnd"/>
            <w:r w:rsidRPr="00840F68">
              <w:rPr>
                <w:rFonts w:ascii="Tahoma" w:hAnsi="Tahoma" w:cs="Tahoma"/>
                <w:bCs/>
                <w:sz w:val="16"/>
                <w:szCs w:val="16"/>
              </w:rPr>
              <w:t xml:space="preserve">-Meble Jacek </w:t>
            </w: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Róziecki</w:t>
            </w:r>
            <w:proofErr w:type="spellEnd"/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Nurta</w:t>
            </w:r>
            <w:proofErr w:type="spellEnd"/>
            <w:r w:rsidRPr="00840F68">
              <w:rPr>
                <w:rFonts w:ascii="Tahoma" w:hAnsi="Tahoma" w:cs="Tahoma"/>
                <w:bCs/>
                <w:sz w:val="16"/>
                <w:szCs w:val="16"/>
              </w:rPr>
              <w:t xml:space="preserve"> Kaszyńskiego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/24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93-222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Łódź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43,52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2,00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45,52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Firma Handlowo-Usługowa "ERGOOFFICE"  Paweł Słowikowski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Drozdów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80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43-100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Tychy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840F68" w:rsidRPr="00840F68">
              <w:rPr>
                <w:rFonts w:ascii="Tahoma" w:hAnsi="Tahoma" w:cs="Tahoma"/>
                <w:sz w:val="16"/>
                <w:szCs w:val="16"/>
              </w:rPr>
              <w:t>0,00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840F68" w:rsidRPr="00581974" w:rsidTr="00840F68">
        <w:trPr>
          <w:jc w:val="center"/>
        </w:trPr>
        <w:tc>
          <w:tcPr>
            <w:tcW w:w="1295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 xml:space="preserve">In Time Wiesław </w:t>
            </w:r>
            <w:proofErr w:type="spellStart"/>
            <w:r w:rsidRPr="00840F68">
              <w:rPr>
                <w:rFonts w:ascii="Tahoma" w:hAnsi="Tahoma" w:cs="Tahoma"/>
                <w:bCs/>
                <w:sz w:val="16"/>
                <w:szCs w:val="16"/>
              </w:rPr>
              <w:t>Frąszczak</w:t>
            </w:r>
            <w:proofErr w:type="spellEnd"/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Ramiszów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30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40F68">
              <w:rPr>
                <w:rFonts w:ascii="Tahoma" w:hAnsi="Tahoma" w:cs="Tahoma"/>
                <w:bCs/>
                <w:sz w:val="16"/>
                <w:szCs w:val="16"/>
              </w:rPr>
              <w:t>51-217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Wrocław</w:t>
            </w:r>
          </w:p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40F68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40F68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3B5F4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840F68">
              <w:rPr>
                <w:rFonts w:ascii="Tahoma" w:hAnsi="Tahoma" w:cs="Tahoma"/>
                <w:sz w:val="16"/>
                <w:szCs w:val="16"/>
              </w:rPr>
              <w:t>0,00</w:t>
            </w:r>
          </w:p>
          <w:p w:rsidR="003B5F4E" w:rsidRPr="00581974" w:rsidRDefault="003B5F4E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840F68" w:rsidRPr="00581974" w:rsidRDefault="00840F68" w:rsidP="00E7174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40F6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06A" w:rsidRDefault="006B006A">
      <w:r>
        <w:separator/>
      </w:r>
    </w:p>
  </w:endnote>
  <w:endnote w:type="continuationSeparator" w:id="0">
    <w:p w:rsidR="006B006A" w:rsidRDefault="006B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F68" w:rsidRDefault="00840F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5F4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B5F4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F68" w:rsidRDefault="00840F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06A" w:rsidRDefault="006B006A">
      <w:r>
        <w:separator/>
      </w:r>
    </w:p>
  </w:footnote>
  <w:footnote w:type="continuationSeparator" w:id="0">
    <w:p w:rsidR="006B006A" w:rsidRDefault="006B0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F68" w:rsidRDefault="00840F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F68" w:rsidRDefault="00840F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F68" w:rsidRDefault="00840F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06A"/>
    <w:rsid w:val="00140696"/>
    <w:rsid w:val="00253031"/>
    <w:rsid w:val="00377700"/>
    <w:rsid w:val="003B5F4E"/>
    <w:rsid w:val="004E6A97"/>
    <w:rsid w:val="00581974"/>
    <w:rsid w:val="005C147E"/>
    <w:rsid w:val="006B006A"/>
    <w:rsid w:val="007124E4"/>
    <w:rsid w:val="00745012"/>
    <w:rsid w:val="00840F68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9490824-0A6E-451E-8E93-0C90D1AD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1899-12-31T23:00:00Z</cp:lastPrinted>
  <dcterms:created xsi:type="dcterms:W3CDTF">2015-03-19T11:06:00Z</dcterms:created>
  <dcterms:modified xsi:type="dcterms:W3CDTF">2015-03-19T11:06:00Z</dcterms:modified>
</cp:coreProperties>
</file>