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A55A7" w:rsidRPr="00FA55A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A55A7" w:rsidRPr="00FA55A7">
        <w:rPr>
          <w:b/>
          <w:sz w:val="24"/>
        </w:rPr>
        <w:t>ZP/DK-04/15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A55A7" w:rsidRPr="00FA55A7">
        <w:rPr>
          <w:b/>
        </w:rPr>
        <w:t>przetarg nieograniczony</w:t>
      </w:r>
      <w:r w:rsidR="00753DC1">
        <w:t xml:space="preserve"> na:</w:t>
      </w:r>
    </w:p>
    <w:p w:rsidR="0000184A" w:rsidRDefault="00FA55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A55A7">
        <w:rPr>
          <w:b/>
          <w:sz w:val="24"/>
          <w:szCs w:val="24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55A7" w:rsidRPr="00FA55A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55A7" w:rsidRPr="00FA55A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A55A7" w:rsidRPr="00FA55A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5E" w:rsidRDefault="00F7005E">
      <w:r>
        <w:separator/>
      </w:r>
    </w:p>
  </w:endnote>
  <w:endnote w:type="continuationSeparator" w:id="0">
    <w:p w:rsidR="00F7005E" w:rsidRDefault="00F7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5A7" w:rsidRDefault="00FA55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5E" w:rsidRDefault="00F7005E">
      <w:r>
        <w:separator/>
      </w:r>
    </w:p>
  </w:footnote>
  <w:footnote w:type="continuationSeparator" w:id="0">
    <w:p w:rsidR="00F7005E" w:rsidRDefault="00F7005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5A7" w:rsidRDefault="00FA55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5A7" w:rsidRDefault="00FA55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5A7" w:rsidRDefault="00FA55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05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5E"/>
    <w:rsid w:val="00F70072"/>
    <w:rsid w:val="00FA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1E63A-BD23-4781-85BD-7402AD219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2015-03-09T11:02:00Z</dcterms:created>
  <dcterms:modified xsi:type="dcterms:W3CDTF">2015-03-09T11:02:00Z</dcterms:modified>
</cp:coreProperties>
</file>