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BF43D4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bookmarkStart w:id="0" w:name="_GoBack"/>
      <w:bookmarkEnd w:id="0"/>
      <w:r w:rsidRPr="00BF43D4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BF43D4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BF43D4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BF43D4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BF43D4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BF43D4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BF43D4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BF43D4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BF43D4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BF43D4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BF43D4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BF43D4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BF43D4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BF43D4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Pr="00BF43D4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BF43D4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346F86" w:rsidRPr="00BF43D4">
        <w:rPr>
          <w:rFonts w:ascii="Tahoma" w:hAnsi="Tahoma" w:cs="Tahoma"/>
          <w:bCs/>
          <w:sz w:val="16"/>
          <w:szCs w:val="16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  <w:r w:rsidRPr="00BF43D4">
        <w:rPr>
          <w:rFonts w:ascii="Tahoma" w:hAnsi="Tahoma" w:cs="Tahoma"/>
          <w:bCs/>
          <w:sz w:val="16"/>
          <w:szCs w:val="16"/>
        </w:rPr>
        <w:t xml:space="preserve"> </w:t>
      </w:r>
      <w:r w:rsidRPr="00BF43D4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346F86" w:rsidRPr="00BF43D4">
        <w:rPr>
          <w:rFonts w:ascii="Tahoma" w:hAnsi="Tahoma" w:cs="Tahoma"/>
          <w:bCs/>
          <w:sz w:val="16"/>
          <w:szCs w:val="16"/>
        </w:rPr>
        <w:t>ZP/DK-04/15</w:t>
      </w:r>
      <w:r w:rsidRPr="00BF43D4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BF43D4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346F86" w:rsidRPr="00BF43D4" w:rsidTr="00121EE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346F86" w:rsidRPr="00BF43D4" w:rsidRDefault="00BF43D4" w:rsidP="00BF43D4">
            <w:pPr>
              <w:pStyle w:val="Tekstpodstawowy"/>
              <w:spacing w:line="360" w:lineRule="auto"/>
              <w:ind w:left="357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Realizację zamówienia</w:t>
            </w:r>
            <w:r w:rsidR="00346F86" w:rsidRPr="00BF43D4">
              <w:rPr>
                <w:rFonts w:ascii="Tahoma" w:hAnsi="Tahoma" w:cs="Tahoma"/>
                <w:sz w:val="16"/>
                <w:szCs w:val="16"/>
              </w:rPr>
              <w:t>: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BF43D4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BF43D4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BF43D4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346F86" w:rsidRPr="00BF43D4" w:rsidRDefault="00346F86" w:rsidP="00121EED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346F86" w:rsidRPr="00BF43D4" w:rsidRDefault="00346F86" w:rsidP="00121E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BF43D4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BF43D4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346F86" w:rsidRPr="00BF43D4" w:rsidRDefault="00346F86" w:rsidP="00121E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BF43D4">
              <w:rPr>
                <w:rFonts w:ascii="Tahoma" w:hAnsi="Tahoma" w:cs="Tahoma"/>
                <w:b w:val="0"/>
                <w:sz w:val="16"/>
                <w:szCs w:val="16"/>
              </w:rPr>
              <w:t>Marka, model, typ zaoferowanego sprzętu: ..............................................................................</w:t>
            </w:r>
          </w:p>
          <w:p w:rsidR="00346F86" w:rsidRPr="00BF43D4" w:rsidRDefault="00346F86" w:rsidP="00121EE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BF43D4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46F86" w:rsidRPr="00BF43D4" w:rsidRDefault="00346F86" w:rsidP="00121EE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BF43D4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346F86" w:rsidRPr="00BF43D4" w:rsidRDefault="00346F86" w:rsidP="00121EE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F43D4">
              <w:rPr>
                <w:rFonts w:ascii="Tahoma" w:hAnsi="Tahoma" w:cs="Tahoma"/>
                <w:sz w:val="16"/>
                <w:szCs w:val="16"/>
              </w:rPr>
              <w:t>Oferta w ramach niniejszego zadania została zabezpieczona wadium w wysokości 450.00 zł. Wniesionym w formie …………..</w:t>
            </w:r>
          </w:p>
        </w:tc>
      </w:tr>
    </w:tbl>
    <w:p w:rsidR="007A28B5" w:rsidRPr="00BF43D4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BF43D4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BF43D4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BF43D4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pacing w:val="-1"/>
          <w:sz w:val="16"/>
          <w:szCs w:val="16"/>
        </w:rPr>
        <w:t>1.</w:t>
      </w:r>
      <w:r w:rsidRPr="00BF43D4">
        <w:rPr>
          <w:rFonts w:ascii="Tahoma" w:hAnsi="Tahoma" w:cs="Tahoma"/>
          <w:spacing w:val="-1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BF43D4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BF43D4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BF43D4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BF43D4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BF43D4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BF43D4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BF43D4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BF43D4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BF43D4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</w:r>
      <w:r w:rsidRPr="00BF43D4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BF43D4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EB9" w:rsidRDefault="00291EB9">
      <w:r>
        <w:separator/>
      </w:r>
    </w:p>
  </w:endnote>
  <w:endnote w:type="continuationSeparator" w:id="0">
    <w:p w:rsidR="00291EB9" w:rsidRDefault="00291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52AD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52AD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52AD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52A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EB9" w:rsidRDefault="00291EB9">
      <w:r>
        <w:separator/>
      </w:r>
    </w:p>
  </w:footnote>
  <w:footnote w:type="continuationSeparator" w:id="0">
    <w:p w:rsidR="00291EB9" w:rsidRDefault="00291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DE" w:rsidRDefault="00452ADE" w:rsidP="00452ADE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drawing>
        <wp:inline distT="0" distB="0" distL="0" distR="0">
          <wp:extent cx="1426210" cy="6381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21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>
          <wp:extent cx="546100" cy="649605"/>
          <wp:effectExtent l="0" t="0" r="0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1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100" cy="649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b/>
        <w:noProof/>
        <w:color w:val="C00000"/>
      </w:rPr>
      <w:drawing>
        <wp:inline distT="0" distB="0" distL="0" distR="0">
          <wp:extent cx="925830" cy="563880"/>
          <wp:effectExtent l="0" t="0" r="0" b="0"/>
          <wp:docPr id="1" name="Obraz 1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2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83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ADE" w:rsidRDefault="00452ADE" w:rsidP="00452ADE">
    <w:pPr>
      <w:pStyle w:val="Nagwek"/>
      <w:tabs>
        <w:tab w:val="clear" w:pos="4536"/>
        <w:tab w:val="clear" w:pos="9072"/>
      </w:tabs>
      <w:jc w:val="center"/>
      <w:rPr>
        <w:rFonts w:cs="Arial"/>
        <w:b/>
        <w:bCs/>
        <w:color w:val="000000"/>
      </w:rPr>
    </w:pPr>
    <w:r w:rsidRPr="007A6BB9">
      <w:rPr>
        <w:rFonts w:cs="Arial"/>
        <w:b/>
        <w:bCs/>
        <w:color w:val="000000"/>
      </w:rPr>
      <w:t xml:space="preserve">Zaawansowane techniki wytwarzania elementów struktury płatowca </w:t>
    </w:r>
    <w:r>
      <w:rPr>
        <w:rFonts w:cs="Arial"/>
        <w:b/>
        <w:bCs/>
        <w:color w:val="000000"/>
      </w:rPr>
      <w:t>przy wykorzystaniu innowacyjnej </w:t>
    </w:r>
    <w:r w:rsidRPr="007A6BB9">
      <w:rPr>
        <w:rFonts w:cs="Arial"/>
        <w:b/>
        <w:bCs/>
        <w:color w:val="000000"/>
      </w:rPr>
      <w:t>technologii FSW</w:t>
    </w:r>
  </w:p>
  <w:p w:rsidR="00452ADE" w:rsidRDefault="00452ADE" w:rsidP="00452ADE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FAST_FSW</w:t>
    </w:r>
    <w:r>
      <w:rPr>
        <w:rFonts w:cs="Arial"/>
        <w:b/>
        <w:bCs/>
        <w:color w:val="000000"/>
      </w:rPr>
      <w:tab/>
      <w:t>Nr INNOLOT/I/4/NCBR/2013</w:t>
    </w:r>
  </w:p>
  <w:p w:rsidR="004B1512" w:rsidRPr="00EE5D84" w:rsidRDefault="00452ADE" w:rsidP="00EE5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EB9"/>
    <w:rsid w:val="00291EB9"/>
    <w:rsid w:val="00346F86"/>
    <w:rsid w:val="00452ADE"/>
    <w:rsid w:val="007A28B5"/>
    <w:rsid w:val="00BF43D4"/>
    <w:rsid w:val="00E02776"/>
    <w:rsid w:val="00E05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A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AD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464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2015-03-12T09:06:00Z</cp:lastPrinted>
  <dcterms:created xsi:type="dcterms:W3CDTF">2015-03-12T09:06:00Z</dcterms:created>
  <dcterms:modified xsi:type="dcterms:W3CDTF">2015-03-12T09:06:00Z</dcterms:modified>
</cp:coreProperties>
</file>