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608B5" w:rsidRPr="001608B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608B5" w:rsidRPr="001608B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608B5" w:rsidRPr="001608B5">
        <w:rPr>
          <w:b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FBE" w:rsidRDefault="00184FBE">
      <w:r>
        <w:separator/>
      </w:r>
    </w:p>
  </w:endnote>
  <w:endnote w:type="continuationSeparator" w:id="0">
    <w:p w:rsidR="00184FBE" w:rsidRDefault="0018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8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8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4F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FBE" w:rsidRDefault="00184FBE">
      <w:r>
        <w:separator/>
      </w:r>
    </w:p>
  </w:footnote>
  <w:footnote w:type="continuationSeparator" w:id="0">
    <w:p w:rsidR="00184FBE" w:rsidRDefault="00184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8B5" w:rsidRDefault="001608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8B5" w:rsidRDefault="001608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8B5" w:rsidRDefault="001608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FBE"/>
    <w:rsid w:val="000A5EC4"/>
    <w:rsid w:val="001608B5"/>
    <w:rsid w:val="00184FBE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2015-03-09T11:01:00Z</dcterms:created>
  <dcterms:modified xsi:type="dcterms:W3CDTF">2015-03-09T11:01:00Z</dcterms:modified>
</cp:coreProperties>
</file>