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591E55">
      <w:pPr>
        <w:spacing w:line="360" w:lineRule="auto"/>
        <w:rPr>
          <w:b/>
          <w:bCs/>
          <w:color w:val="000000"/>
          <w:sz w:val="24"/>
        </w:rPr>
      </w:pPr>
      <w:r w:rsidRPr="00591E55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591E55">
      <w:pPr>
        <w:spacing w:line="360" w:lineRule="auto"/>
        <w:rPr>
          <w:color w:val="000000"/>
          <w:sz w:val="24"/>
        </w:rPr>
      </w:pPr>
      <w:r w:rsidRPr="00591E55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591E55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591E55">
      <w:pPr>
        <w:spacing w:line="360" w:lineRule="auto"/>
        <w:rPr>
          <w:color w:val="000000"/>
          <w:sz w:val="24"/>
        </w:rPr>
      </w:pPr>
      <w:r w:rsidRPr="00591E55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591E55">
        <w:rPr>
          <w:color w:val="000000"/>
          <w:sz w:val="24"/>
        </w:rPr>
        <w:t>Częstochowa</w:t>
      </w:r>
      <w:r w:rsidR="00C85A89">
        <w:rPr>
          <w:color w:val="000000"/>
          <w:sz w:val="24"/>
        </w:rPr>
        <w:t xml:space="preserve">, woj. </w:t>
      </w:r>
      <w:r w:rsidRPr="00591E55">
        <w:rPr>
          <w:color w:val="000000"/>
          <w:sz w:val="24"/>
        </w:rPr>
        <w:t>śląskie</w:t>
      </w:r>
      <w:r w:rsidR="00C85A89">
        <w:rPr>
          <w:color w:val="000000"/>
          <w:sz w:val="24"/>
        </w:rPr>
        <w:t>,</w:t>
      </w:r>
    </w:p>
    <w:p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591E55" w:rsidRPr="00591E55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591E55" w:rsidRPr="00591E55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C85A89" w:rsidRDefault="00C85A89">
      <w:pPr>
        <w:spacing w:line="360" w:lineRule="auto"/>
        <w:rPr>
          <w:color w:val="000000"/>
          <w:sz w:val="16"/>
          <w:szCs w:val="16"/>
          <w:lang w:val="en-US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591E55" w:rsidRPr="00591E55">
        <w:rPr>
          <w:b/>
          <w:color w:val="000000"/>
          <w:sz w:val="24"/>
        </w:rPr>
        <w:t>Remont instalacji elektrycznych w pomieszczeniach Wydziału Budownictwa dla potrzeb laboratorium wytrzymałościowego</w:t>
      </w:r>
      <w:r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591E55" w:rsidTr="00F4044F">
        <w:trPr>
          <w:cantSplit/>
        </w:trPr>
        <w:tc>
          <w:tcPr>
            <w:tcW w:w="9640" w:type="dxa"/>
          </w:tcPr>
          <w:p w:rsidR="00591E55" w:rsidRDefault="00591E55" w:rsidP="00F4044F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591E55">
              <w:rPr>
                <w:b/>
                <w:sz w:val="24"/>
              </w:rPr>
              <w:t xml:space="preserve">RS </w:t>
            </w:r>
            <w:proofErr w:type="spellStart"/>
            <w:r w:rsidRPr="00591E55">
              <w:rPr>
                <w:b/>
                <w:sz w:val="24"/>
              </w:rPr>
              <w:t>Group</w:t>
            </w:r>
            <w:proofErr w:type="spellEnd"/>
            <w:r w:rsidRPr="00591E55">
              <w:rPr>
                <w:b/>
                <w:sz w:val="24"/>
              </w:rPr>
              <w:t xml:space="preserve"> Sławomir </w:t>
            </w:r>
            <w:proofErr w:type="spellStart"/>
            <w:r w:rsidRPr="00591E55">
              <w:rPr>
                <w:b/>
                <w:sz w:val="24"/>
              </w:rPr>
              <w:t>Rek</w:t>
            </w:r>
            <w:proofErr w:type="spellEnd"/>
          </w:p>
          <w:p w:rsidR="00591E55" w:rsidRDefault="00591E55" w:rsidP="00F4044F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591E55">
              <w:rPr>
                <w:b/>
                <w:sz w:val="24"/>
              </w:rPr>
              <w:t>42-233</w:t>
            </w:r>
            <w:r>
              <w:rPr>
                <w:b/>
                <w:sz w:val="24"/>
              </w:rPr>
              <w:t xml:space="preserve"> </w:t>
            </w:r>
            <w:r w:rsidRPr="00591E55">
              <w:rPr>
                <w:b/>
                <w:sz w:val="24"/>
              </w:rPr>
              <w:t>Mykanów, Antoniów</w:t>
            </w:r>
          </w:p>
          <w:p w:rsidR="00591E55" w:rsidRDefault="00591E55" w:rsidP="00F4044F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591E55">
              <w:rPr>
                <w:b/>
                <w:sz w:val="24"/>
              </w:rPr>
              <w:t>Klonowa</w:t>
            </w:r>
            <w:r>
              <w:rPr>
                <w:b/>
                <w:sz w:val="24"/>
              </w:rPr>
              <w:t xml:space="preserve"> </w:t>
            </w:r>
            <w:r w:rsidRPr="00591E55">
              <w:rPr>
                <w:b/>
                <w:sz w:val="24"/>
              </w:rPr>
              <w:t>66</w:t>
            </w:r>
          </w:p>
          <w:p w:rsidR="00591E55" w:rsidRDefault="00591E55" w:rsidP="00F4044F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591E55">
              <w:rPr>
                <w:b/>
                <w:sz w:val="24"/>
              </w:rPr>
              <w:t>18 327.00 zł</w:t>
            </w:r>
          </w:p>
          <w:p w:rsidR="00591E55" w:rsidRPr="00253031" w:rsidRDefault="00591E55" w:rsidP="00F4044F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591E55" w:rsidRDefault="00591E55" w:rsidP="00F4044F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591E55">
              <w:rPr>
                <w:sz w:val="24"/>
              </w:rPr>
              <w:t>Oferta ta spełnia wymagania określone w SIWZ i nie podlega odrzuceniu, a w wyniku przeprowadzonej oceny oferta przedmiotowego wykonawcy otrzymała największą liczbę punktów - 100 pkt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643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183"/>
      </w:tblGrid>
      <w:tr w:rsidR="00D5444F" w:rsidRPr="00C63DA0" w:rsidTr="00C63DA0">
        <w:tc>
          <w:tcPr>
            <w:tcW w:w="540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591E55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91E55">
              <w:rPr>
                <w:rFonts w:ascii="Times New Roman" w:hAnsi="Times New Roman" w:cs="Times New Roman"/>
                <w:sz w:val="18"/>
                <w:szCs w:val="18"/>
              </w:rPr>
              <w:t>Cena (koszt)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591E55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91E55">
              <w:rPr>
                <w:rFonts w:ascii="Times New Roman" w:hAnsi="Times New Roman" w:cs="Times New Roman"/>
                <w:sz w:val="18"/>
                <w:szCs w:val="18"/>
              </w:rPr>
              <w:t>okres gwarancji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591E55" w:rsidRPr="00C63DA0" w:rsidTr="00F4044F">
        <w:tc>
          <w:tcPr>
            <w:tcW w:w="540" w:type="dxa"/>
            <w:shd w:val="clear" w:color="auto" w:fill="auto"/>
            <w:vAlign w:val="center"/>
          </w:tcPr>
          <w:p w:rsidR="00591E55" w:rsidRPr="00C63DA0" w:rsidRDefault="00591E55" w:rsidP="00F4044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91E5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591E55" w:rsidRPr="00C63DA0" w:rsidRDefault="00591E55" w:rsidP="00F4044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91E55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RS </w:t>
            </w:r>
            <w:proofErr w:type="spellStart"/>
            <w:r w:rsidRPr="00591E55">
              <w:rPr>
                <w:rFonts w:ascii="Times New Roman" w:hAnsi="Times New Roman" w:cs="Times New Roman"/>
                <w:bCs/>
                <w:sz w:val="18"/>
                <w:szCs w:val="18"/>
              </w:rPr>
              <w:t>Group</w:t>
            </w:r>
            <w:proofErr w:type="spellEnd"/>
            <w:r w:rsidRPr="00591E55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Sławomir </w:t>
            </w:r>
            <w:proofErr w:type="spellStart"/>
            <w:r w:rsidRPr="00591E55">
              <w:rPr>
                <w:rFonts w:ascii="Times New Roman" w:hAnsi="Times New Roman" w:cs="Times New Roman"/>
                <w:bCs/>
                <w:sz w:val="18"/>
                <w:szCs w:val="18"/>
              </w:rPr>
              <w:t>Rek</w:t>
            </w:r>
            <w:proofErr w:type="spellEnd"/>
          </w:p>
          <w:p w:rsidR="00591E55" w:rsidRPr="00C63DA0" w:rsidRDefault="00591E55" w:rsidP="00F4044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91E55">
              <w:rPr>
                <w:rFonts w:ascii="Times New Roman" w:hAnsi="Times New Roman" w:cs="Times New Roman"/>
                <w:bCs/>
                <w:sz w:val="18"/>
                <w:szCs w:val="18"/>
              </w:rPr>
              <w:t>Klonowa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91E55">
              <w:rPr>
                <w:rFonts w:ascii="Times New Roman" w:hAnsi="Times New Roman" w:cs="Times New Roman"/>
                <w:bCs/>
                <w:sz w:val="18"/>
                <w:szCs w:val="18"/>
              </w:rPr>
              <w:t>66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591E55" w:rsidRPr="00C63DA0" w:rsidRDefault="00591E55" w:rsidP="00F4044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91E55">
              <w:rPr>
                <w:rFonts w:ascii="Times New Roman" w:hAnsi="Times New Roman" w:cs="Times New Roman"/>
                <w:bCs/>
                <w:sz w:val="18"/>
                <w:szCs w:val="18"/>
              </w:rPr>
              <w:t>42-233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91E55">
              <w:rPr>
                <w:rFonts w:ascii="Times New Roman" w:hAnsi="Times New Roman" w:cs="Times New Roman"/>
                <w:bCs/>
                <w:sz w:val="18"/>
                <w:szCs w:val="18"/>
              </w:rPr>
              <w:t>Mykanów, Antoniów</w:t>
            </w:r>
          </w:p>
          <w:p w:rsidR="00591E55" w:rsidRPr="00C63DA0" w:rsidRDefault="00591E55" w:rsidP="00F4044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591E55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591E55" w:rsidRPr="00C63DA0" w:rsidRDefault="00591E55" w:rsidP="00F4044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91E55">
              <w:rPr>
                <w:rFonts w:ascii="Times New Roman" w:hAnsi="Times New Roman" w:cs="Times New Roman"/>
                <w:sz w:val="18"/>
                <w:szCs w:val="18"/>
              </w:rPr>
              <w:t xml:space="preserve">  90,00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591E55" w:rsidRPr="00C63DA0" w:rsidRDefault="00591E55" w:rsidP="00F4044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91E55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591E55" w:rsidRPr="00C63DA0" w:rsidRDefault="00591E55" w:rsidP="00F4044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591E55" w:rsidRPr="00C63DA0" w:rsidRDefault="00591E55" w:rsidP="00F4044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591E55" w:rsidRPr="00C63DA0" w:rsidRDefault="00591E55" w:rsidP="00F4044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591E55" w:rsidRPr="00C63DA0" w:rsidRDefault="00591E55" w:rsidP="00F4044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591E55" w:rsidRPr="00C63DA0" w:rsidRDefault="00591E55" w:rsidP="00F4044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591E55" w:rsidRPr="00C63DA0" w:rsidRDefault="00591E55" w:rsidP="00F4044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91E55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591E55" w:rsidRPr="00C63DA0" w:rsidTr="00F4044F">
        <w:tc>
          <w:tcPr>
            <w:tcW w:w="540" w:type="dxa"/>
            <w:shd w:val="clear" w:color="auto" w:fill="auto"/>
            <w:vAlign w:val="center"/>
          </w:tcPr>
          <w:p w:rsidR="00591E55" w:rsidRPr="00C63DA0" w:rsidRDefault="00591E55" w:rsidP="00F4044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91E5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591E55" w:rsidRPr="00C63DA0" w:rsidRDefault="00591E55" w:rsidP="00F4044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91E55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Firma </w:t>
            </w:r>
            <w:proofErr w:type="spellStart"/>
            <w:r w:rsidRPr="00591E55">
              <w:rPr>
                <w:rFonts w:ascii="Times New Roman" w:hAnsi="Times New Roman" w:cs="Times New Roman"/>
                <w:bCs/>
                <w:sz w:val="18"/>
                <w:szCs w:val="18"/>
              </w:rPr>
              <w:t>Eletryczna</w:t>
            </w:r>
            <w:proofErr w:type="spellEnd"/>
            <w:r w:rsidRPr="00591E55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proofErr w:type="spellStart"/>
            <w:r w:rsidRPr="00591E55">
              <w:rPr>
                <w:rFonts w:ascii="Times New Roman" w:hAnsi="Times New Roman" w:cs="Times New Roman"/>
                <w:bCs/>
                <w:sz w:val="18"/>
                <w:szCs w:val="18"/>
              </w:rPr>
              <w:t>Elmax</w:t>
            </w:r>
            <w:proofErr w:type="spellEnd"/>
            <w:r w:rsidRPr="00591E55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Żurek Grzegorz</w:t>
            </w:r>
          </w:p>
          <w:p w:rsidR="00591E55" w:rsidRPr="00C63DA0" w:rsidRDefault="00591E55" w:rsidP="00F4044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591E55">
              <w:rPr>
                <w:rFonts w:ascii="Times New Roman" w:hAnsi="Times New Roman" w:cs="Times New Roman"/>
                <w:bCs/>
                <w:sz w:val="18"/>
                <w:szCs w:val="18"/>
              </w:rPr>
              <w:t>Karczewicka</w:t>
            </w:r>
            <w:proofErr w:type="spellEnd"/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91E55">
              <w:rPr>
                <w:rFonts w:ascii="Times New Roman" w:hAnsi="Times New Roman" w:cs="Times New Roman"/>
                <w:bCs/>
                <w:sz w:val="18"/>
                <w:szCs w:val="18"/>
              </w:rPr>
              <w:t>22A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591E55" w:rsidRPr="00C63DA0" w:rsidRDefault="00591E55" w:rsidP="00F4044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91E55">
              <w:rPr>
                <w:rFonts w:ascii="Times New Roman" w:hAnsi="Times New Roman" w:cs="Times New Roman"/>
                <w:bCs/>
                <w:sz w:val="18"/>
                <w:szCs w:val="18"/>
              </w:rPr>
              <w:t>42-270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91E55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Kłomnice, </w:t>
            </w:r>
            <w:proofErr w:type="spellStart"/>
            <w:r w:rsidRPr="00591E55">
              <w:rPr>
                <w:rFonts w:ascii="Times New Roman" w:hAnsi="Times New Roman" w:cs="Times New Roman"/>
                <w:bCs/>
                <w:sz w:val="18"/>
                <w:szCs w:val="18"/>
              </w:rPr>
              <w:t>Rzekim</w:t>
            </w:r>
            <w:proofErr w:type="spellEnd"/>
            <w:r w:rsidRPr="00591E55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Małe</w:t>
            </w:r>
          </w:p>
          <w:p w:rsidR="00591E55" w:rsidRPr="00C63DA0" w:rsidRDefault="00591E55" w:rsidP="00F4044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591E55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591E55" w:rsidRPr="00C63DA0" w:rsidRDefault="00591E55" w:rsidP="00F4044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91E55">
              <w:rPr>
                <w:rFonts w:ascii="Times New Roman" w:hAnsi="Times New Roman" w:cs="Times New Roman"/>
                <w:sz w:val="18"/>
                <w:szCs w:val="18"/>
              </w:rPr>
              <w:t xml:space="preserve">  53,05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591E55" w:rsidRPr="00C63DA0" w:rsidRDefault="00591E55" w:rsidP="00F4044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91E55">
              <w:rPr>
                <w:rFonts w:ascii="Times New Roman" w:hAnsi="Times New Roman" w:cs="Times New Roman"/>
                <w:sz w:val="18"/>
                <w:szCs w:val="18"/>
              </w:rPr>
              <w:t xml:space="preserve">  5,00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591E55" w:rsidRPr="00C63DA0" w:rsidRDefault="00591E55" w:rsidP="00F4044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591E55" w:rsidRPr="00C63DA0" w:rsidRDefault="00591E55" w:rsidP="00F4044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591E55" w:rsidRPr="00C63DA0" w:rsidRDefault="00591E55" w:rsidP="00F4044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591E55" w:rsidRPr="00C63DA0" w:rsidRDefault="00591E55" w:rsidP="00F4044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591E55" w:rsidRPr="00C63DA0" w:rsidRDefault="00591E55" w:rsidP="00F4044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591E55" w:rsidRPr="00C63DA0" w:rsidRDefault="00591E55" w:rsidP="00F4044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91E55">
              <w:rPr>
                <w:rFonts w:ascii="Times New Roman" w:hAnsi="Times New Roman" w:cs="Times New Roman"/>
                <w:sz w:val="18"/>
                <w:szCs w:val="18"/>
              </w:rPr>
              <w:t xml:space="preserve">  58,05</w:t>
            </w:r>
          </w:p>
        </w:tc>
      </w:tr>
      <w:tr w:rsidR="00591E55" w:rsidRPr="00C63DA0" w:rsidTr="00F4044F">
        <w:tc>
          <w:tcPr>
            <w:tcW w:w="540" w:type="dxa"/>
            <w:shd w:val="clear" w:color="auto" w:fill="auto"/>
            <w:vAlign w:val="center"/>
          </w:tcPr>
          <w:p w:rsidR="00591E55" w:rsidRPr="00C63DA0" w:rsidRDefault="00591E55" w:rsidP="00F4044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91E5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591E55" w:rsidRPr="00C63DA0" w:rsidRDefault="00591E55" w:rsidP="00F4044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bookmarkStart w:id="0" w:name="_GoBack"/>
            <w:r w:rsidRPr="00591E55">
              <w:rPr>
                <w:rFonts w:ascii="Times New Roman" w:hAnsi="Times New Roman" w:cs="Times New Roman"/>
                <w:bCs/>
                <w:sz w:val="18"/>
                <w:szCs w:val="18"/>
              </w:rPr>
              <w:t>ALPOM Przedsiębiorstwo Wielobranżowe</w:t>
            </w:r>
          </w:p>
          <w:p w:rsidR="00591E55" w:rsidRPr="00C63DA0" w:rsidRDefault="00AC20D4" w:rsidP="00F4044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Ul. Krótka 27A lok.1 i 2</w:t>
            </w:r>
          </w:p>
          <w:p w:rsidR="00591E55" w:rsidRPr="00C63DA0" w:rsidRDefault="00591E55" w:rsidP="00F4044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91E55">
              <w:rPr>
                <w:rFonts w:ascii="Times New Roman" w:hAnsi="Times New Roman" w:cs="Times New Roman"/>
                <w:bCs/>
                <w:sz w:val="18"/>
                <w:szCs w:val="18"/>
              </w:rPr>
              <w:t>42-200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91E55">
              <w:rPr>
                <w:rFonts w:ascii="Times New Roman" w:hAnsi="Times New Roman" w:cs="Times New Roman"/>
                <w:bCs/>
                <w:sz w:val="18"/>
                <w:szCs w:val="18"/>
              </w:rPr>
              <w:t>Częstochowa</w:t>
            </w:r>
          </w:p>
          <w:bookmarkEnd w:id="0"/>
          <w:p w:rsidR="00591E55" w:rsidRPr="00C63DA0" w:rsidRDefault="00591E55" w:rsidP="00F4044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591E55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591E55" w:rsidRPr="00C63DA0" w:rsidRDefault="00591E55" w:rsidP="00F4044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91E55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591E55" w:rsidRPr="00C63DA0" w:rsidRDefault="00591E55" w:rsidP="00F4044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91E55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591E55" w:rsidRPr="00C63DA0" w:rsidRDefault="00591E55" w:rsidP="00F4044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591E55" w:rsidRPr="00C63DA0" w:rsidRDefault="00591E55" w:rsidP="00F4044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591E55" w:rsidRPr="00C63DA0" w:rsidRDefault="00591E55" w:rsidP="00F4044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591E55" w:rsidRPr="00C63DA0" w:rsidRDefault="00591E55" w:rsidP="00F4044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591E55" w:rsidRPr="00C63DA0" w:rsidRDefault="00591E55" w:rsidP="00F4044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591E55" w:rsidRPr="00C63DA0" w:rsidRDefault="00591E55" w:rsidP="00F4044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91E55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591E55">
      <w:pPr>
        <w:pStyle w:val="Nagwek"/>
        <w:tabs>
          <w:tab w:val="clear" w:pos="4536"/>
        </w:tabs>
        <w:jc w:val="both"/>
        <w:rPr>
          <w:sz w:val="24"/>
        </w:rPr>
      </w:pPr>
      <w:r w:rsidRPr="00591E55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Pr="00591E55">
        <w:rPr>
          <w:sz w:val="24"/>
        </w:rPr>
        <w:t>2015-03-17</w:t>
      </w:r>
    </w:p>
    <w:p w:rsidR="00C85A89" w:rsidRDefault="00C85A89">
      <w:pPr>
        <w:spacing w:line="360" w:lineRule="auto"/>
        <w:rPr>
          <w:color w:val="000000"/>
          <w:sz w:val="24"/>
        </w:rPr>
      </w:pPr>
    </w:p>
    <w:sectPr w:rsidR="00C85A8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2395" w:rsidRDefault="00BF2395">
      <w:r>
        <w:separator/>
      </w:r>
    </w:p>
  </w:endnote>
  <w:endnote w:type="continuationSeparator" w:id="0">
    <w:p w:rsidR="00BF2395" w:rsidRDefault="00BF23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1E55" w:rsidRDefault="00591E5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5A89" w:rsidRDefault="00AC20D4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System </w:t>
    </w:r>
    <w:proofErr w:type="spellStart"/>
    <w:r>
      <w:rPr>
        <w:rFonts w:ascii="Arial" w:hAnsi="Arial" w:cs="Arial"/>
        <w:sz w:val="18"/>
        <w:szCs w:val="18"/>
      </w:rPr>
      <w:t>ProPublico</w:t>
    </w:r>
    <w:proofErr w:type="spellEnd"/>
    <w:r>
      <w:rPr>
        <w:rFonts w:ascii="Arial" w:hAnsi="Arial" w:cs="Arial"/>
        <w:sz w:val="18"/>
        <w:szCs w:val="18"/>
      </w:rPr>
      <w:t xml:space="preserve"> © </w:t>
    </w:r>
    <w:proofErr w:type="spellStart"/>
    <w:r>
      <w:rPr>
        <w:rFonts w:ascii="Arial" w:hAnsi="Arial" w:cs="Arial"/>
        <w:sz w:val="18"/>
        <w:szCs w:val="18"/>
      </w:rPr>
      <w:t>Datacomp</w:t>
    </w:r>
    <w:proofErr w:type="spellEnd"/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AC20D4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AC20D4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1E55" w:rsidRDefault="00591E5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2395" w:rsidRDefault="00BF2395">
      <w:r>
        <w:separator/>
      </w:r>
    </w:p>
  </w:footnote>
  <w:footnote w:type="continuationSeparator" w:id="0">
    <w:p w:rsidR="00BF2395" w:rsidRDefault="00BF23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1E55" w:rsidRDefault="00591E5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1E55" w:rsidRDefault="00591E5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1E55" w:rsidRDefault="00591E5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F2395"/>
    <w:rsid w:val="00140696"/>
    <w:rsid w:val="00253031"/>
    <w:rsid w:val="00377700"/>
    <w:rsid w:val="00591E55"/>
    <w:rsid w:val="005C147E"/>
    <w:rsid w:val="006362F4"/>
    <w:rsid w:val="007118AF"/>
    <w:rsid w:val="007124E4"/>
    <w:rsid w:val="00745012"/>
    <w:rsid w:val="0087722C"/>
    <w:rsid w:val="00987E41"/>
    <w:rsid w:val="00AC20D4"/>
    <w:rsid w:val="00BF2395"/>
    <w:rsid w:val="00C63DA0"/>
    <w:rsid w:val="00C85A89"/>
    <w:rsid w:val="00D5444F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148</Words>
  <Characters>982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1128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Łukasz Zyngier</dc:creator>
  <cp:keywords/>
  <cp:lastModifiedBy>Łukasz Zyngier</cp:lastModifiedBy>
  <cp:revision>2</cp:revision>
  <cp:lastPrinted>1900-12-31T23:00:00Z</cp:lastPrinted>
  <dcterms:created xsi:type="dcterms:W3CDTF">2015-03-17T13:18:00Z</dcterms:created>
  <dcterms:modified xsi:type="dcterms:W3CDTF">2015-03-17T13:18:00Z</dcterms:modified>
</cp:coreProperties>
</file>