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009A1">
      <w:pPr>
        <w:spacing w:line="360" w:lineRule="auto"/>
        <w:rPr>
          <w:b/>
          <w:bCs/>
          <w:color w:val="000000"/>
          <w:sz w:val="24"/>
        </w:rPr>
      </w:pPr>
      <w:r w:rsidRPr="00F009A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009A1">
      <w:pPr>
        <w:spacing w:line="360" w:lineRule="auto"/>
        <w:rPr>
          <w:color w:val="000000"/>
          <w:sz w:val="24"/>
        </w:rPr>
      </w:pPr>
      <w:r w:rsidRPr="00F009A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009A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009A1">
      <w:pPr>
        <w:spacing w:line="360" w:lineRule="auto"/>
        <w:rPr>
          <w:color w:val="000000"/>
          <w:sz w:val="24"/>
        </w:rPr>
      </w:pPr>
      <w:r w:rsidRPr="00F009A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009A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009A1" w:rsidRPr="00F009A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009A1" w:rsidRPr="00F009A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009A1" w:rsidRPr="00F009A1">
        <w:rPr>
          <w:b/>
          <w:color w:val="000000"/>
          <w:sz w:val="24"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009A1" w:rsidTr="004E5B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009A1" w:rsidRDefault="00F009A1" w:rsidP="004E5B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F009A1">
              <w:rPr>
                <w:b/>
                <w:sz w:val="24"/>
              </w:rPr>
              <w:t>Zakład Instalacyjno- Budowlany KAN-GAZ Jerzy Czaja</w:t>
            </w:r>
          </w:p>
          <w:p w:rsidR="00F009A1" w:rsidRDefault="00F009A1" w:rsidP="004E5B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09A1">
              <w:rPr>
                <w:b/>
                <w:sz w:val="24"/>
              </w:rPr>
              <w:t>42-271</w:t>
            </w:r>
            <w:r>
              <w:rPr>
                <w:b/>
                <w:sz w:val="24"/>
              </w:rPr>
              <w:t xml:space="preserve"> </w:t>
            </w:r>
            <w:r w:rsidRPr="00F009A1">
              <w:rPr>
                <w:b/>
                <w:sz w:val="24"/>
              </w:rPr>
              <w:t>Częstochowa</w:t>
            </w:r>
          </w:p>
          <w:p w:rsidR="00F009A1" w:rsidRDefault="00F009A1" w:rsidP="004E5B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09A1">
              <w:rPr>
                <w:b/>
                <w:sz w:val="24"/>
              </w:rPr>
              <w:t>Zdrowa</w:t>
            </w:r>
            <w:r>
              <w:rPr>
                <w:b/>
                <w:sz w:val="24"/>
              </w:rPr>
              <w:t xml:space="preserve"> </w:t>
            </w:r>
            <w:r w:rsidRPr="00F009A1">
              <w:rPr>
                <w:b/>
                <w:sz w:val="24"/>
              </w:rPr>
              <w:t>63</w:t>
            </w:r>
          </w:p>
          <w:p w:rsidR="00F009A1" w:rsidRDefault="00F009A1" w:rsidP="004E5BB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09A1">
              <w:rPr>
                <w:b/>
                <w:sz w:val="24"/>
              </w:rPr>
              <w:t>134 070.00 zł</w:t>
            </w:r>
          </w:p>
          <w:p w:rsidR="00F009A1" w:rsidRPr="00253031" w:rsidRDefault="00F009A1" w:rsidP="004E5BB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009A1" w:rsidRDefault="00F009A1" w:rsidP="004E5BB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009A1">
              <w:rPr>
                <w:sz w:val="24"/>
              </w:rPr>
              <w:t>Oferta ta spełnia wymagania określone w SIWZ i nie podlega odrzuceniu, a w wyniku przeprowadzonej oceny oferta przedmiotowego wykonawcy otrzymała 100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009A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009A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009A1" w:rsidRPr="00C63DA0" w:rsidTr="004E5BBB">
        <w:tc>
          <w:tcPr>
            <w:tcW w:w="54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Instalacyjno- Budowlany KAN-GAZ Jerzy Czaja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Zdrowa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42-271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009A1" w:rsidRPr="00C63DA0" w:rsidTr="004E5BBB">
        <w:tc>
          <w:tcPr>
            <w:tcW w:w="54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Z.P.H.U. ROMEX Anna Romańska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Główna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12b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Olsztyn, Zrębice Pierwsze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009A1" w:rsidRPr="00C63DA0" w:rsidTr="004E5BBB">
        <w:tc>
          <w:tcPr>
            <w:tcW w:w="54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 Usługowe KONAR s.c.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Częstochhowa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009A1" w:rsidRPr="00C63DA0" w:rsidTr="004E5BBB">
        <w:tc>
          <w:tcPr>
            <w:tcW w:w="54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Zakład Robót Sanitarnych Markaz Marek Hildebrand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Kisielewskiego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18/28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42-215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009A1" w:rsidRPr="00C63DA0" w:rsidTr="004E5BBB">
        <w:tc>
          <w:tcPr>
            <w:tcW w:w="54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F.U.H. Dziedzicki Marcin Dziedzicki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009A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009A1" w:rsidRPr="00C63DA0" w:rsidRDefault="00F009A1" w:rsidP="004E5B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09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009A1">
      <w:pPr>
        <w:pStyle w:val="Nagwek"/>
        <w:tabs>
          <w:tab w:val="clear" w:pos="4536"/>
        </w:tabs>
        <w:jc w:val="both"/>
        <w:rPr>
          <w:sz w:val="24"/>
        </w:rPr>
      </w:pPr>
      <w:r w:rsidRPr="00F009A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009A1">
        <w:rPr>
          <w:sz w:val="24"/>
        </w:rPr>
        <w:t>2015-03-17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0F9" w:rsidRDefault="00A460F9">
      <w:r>
        <w:separator/>
      </w:r>
    </w:p>
  </w:endnote>
  <w:endnote w:type="continuationSeparator" w:id="0">
    <w:p w:rsidR="00A460F9" w:rsidRDefault="00A46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A1" w:rsidRDefault="00F009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D4A6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D4A6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A1" w:rsidRDefault="00F009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0F9" w:rsidRDefault="00A460F9">
      <w:r>
        <w:separator/>
      </w:r>
    </w:p>
  </w:footnote>
  <w:footnote w:type="continuationSeparator" w:id="0">
    <w:p w:rsidR="00A460F9" w:rsidRDefault="00A460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A1" w:rsidRDefault="00F009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A1" w:rsidRDefault="00F009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9A1" w:rsidRDefault="00F009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60F9"/>
    <w:rsid w:val="00140696"/>
    <w:rsid w:val="00253031"/>
    <w:rsid w:val="00377700"/>
    <w:rsid w:val="005C147E"/>
    <w:rsid w:val="006D4A60"/>
    <w:rsid w:val="007118AF"/>
    <w:rsid w:val="007124E4"/>
    <w:rsid w:val="00745012"/>
    <w:rsid w:val="0087722C"/>
    <w:rsid w:val="00987E41"/>
    <w:rsid w:val="00A460F9"/>
    <w:rsid w:val="00C63DA0"/>
    <w:rsid w:val="00C85A89"/>
    <w:rsid w:val="00D5444F"/>
    <w:rsid w:val="00F009A1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2015-03-17T13:04:00Z</dcterms:created>
  <dcterms:modified xsi:type="dcterms:W3CDTF">2015-03-17T13:04:00Z</dcterms:modified>
</cp:coreProperties>
</file>