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C7EA7" w:rsidRPr="003C7EA7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C7EA7" w:rsidRPr="003C7EA7">
        <w:rPr>
          <w:b/>
          <w:sz w:val="24"/>
        </w:rPr>
        <w:t>ZP/U-14/15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C7EA7" w:rsidRPr="003C7EA7">
        <w:rPr>
          <w:b/>
        </w:rPr>
        <w:t>przetarg nieograniczony</w:t>
      </w:r>
      <w:r w:rsidR="00753DC1">
        <w:t xml:space="preserve"> na:</w:t>
      </w:r>
    </w:p>
    <w:p w:rsidR="0000184A" w:rsidRDefault="003C7EA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C7EA7">
        <w:rPr>
          <w:b/>
          <w:sz w:val="24"/>
          <w:szCs w:val="24"/>
        </w:rPr>
        <w:t>Wielobranżowy nadzór budowlany nad realizacją zadania: Realizacja robót budowlanych związanych z przebudową segmentu G przy ul. Dąbrowskiego 73 w Częstochowie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C7EA7" w:rsidRPr="003C7EA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C7EA7" w:rsidRPr="003C7EA7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C7EA7" w:rsidRPr="003C7EA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4F0" w:rsidRDefault="00FC44F0">
      <w:r>
        <w:separator/>
      </w:r>
    </w:p>
  </w:endnote>
  <w:endnote w:type="continuationSeparator" w:id="0">
    <w:p w:rsidR="00FC44F0" w:rsidRDefault="00FC4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7E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7E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EA7" w:rsidRDefault="003C7E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4F0" w:rsidRDefault="00FC44F0">
      <w:r>
        <w:separator/>
      </w:r>
    </w:p>
  </w:footnote>
  <w:footnote w:type="continuationSeparator" w:id="0">
    <w:p w:rsidR="00FC44F0" w:rsidRDefault="00FC44F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EA7" w:rsidRDefault="003C7E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EA7" w:rsidRDefault="003C7E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EA7" w:rsidRDefault="003C7E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44F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C7EA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84C68-EED1-45E6-9BD9-D0EA764B1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2015-03-12T10:41:00Z</dcterms:created>
  <dcterms:modified xsi:type="dcterms:W3CDTF">2015-03-12T10:41:00Z</dcterms:modified>
</cp:coreProperties>
</file>