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A165E3" w:rsidRPr="00A165E3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165E3" w:rsidRPr="00A165E3">
        <w:rPr>
          <w:sz w:val="24"/>
          <w:szCs w:val="24"/>
        </w:rPr>
        <w:t>ZP/U-14/15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165E3" w:rsidRPr="00A165E3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A165E3" w:rsidP="005C5B73">
      <w:pPr>
        <w:ind w:left="-567"/>
        <w:jc w:val="both"/>
        <w:rPr>
          <w:sz w:val="24"/>
          <w:szCs w:val="24"/>
        </w:rPr>
      </w:pPr>
      <w:r w:rsidRPr="00A165E3">
        <w:rPr>
          <w:b/>
          <w:sz w:val="24"/>
          <w:szCs w:val="24"/>
        </w:rPr>
        <w:t>Wielobranżowy nadzór budowlany nad realizacją zadania: Realizacja robót budowlanych związanych z przebudową segmentu G przy ul. Dąbrowskiego 73 w Częstochowie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1F7" w:rsidRDefault="00B901F7">
      <w:r>
        <w:separator/>
      </w:r>
    </w:p>
  </w:endnote>
  <w:endnote w:type="continuationSeparator" w:id="0">
    <w:p w:rsidR="00B901F7" w:rsidRDefault="00B90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165E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165E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01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1F7" w:rsidRDefault="00B901F7">
      <w:r>
        <w:separator/>
      </w:r>
    </w:p>
  </w:footnote>
  <w:footnote w:type="continuationSeparator" w:id="0">
    <w:p w:rsidR="00B901F7" w:rsidRDefault="00B90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5E3" w:rsidRDefault="00A165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5E3" w:rsidRDefault="00A165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1F7"/>
    <w:rsid w:val="001D49D0"/>
    <w:rsid w:val="002C6B8F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A165E3"/>
    <w:rsid w:val="00A43C8C"/>
    <w:rsid w:val="00B901F7"/>
    <w:rsid w:val="00C359FD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2015-03-12T10:41:00Z</dcterms:created>
  <dcterms:modified xsi:type="dcterms:W3CDTF">2015-03-12T10:41:00Z</dcterms:modified>
</cp:coreProperties>
</file>