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0FD" w:rsidRDefault="00EB10FD" w:rsidP="00EB10FD">
      <w:pPr>
        <w:pStyle w:val="Nagwek"/>
        <w:jc w:val="center"/>
        <w:rPr>
          <w:noProof/>
          <w:sz w:val="8"/>
        </w:rPr>
      </w:pPr>
      <w:r w:rsidRPr="00F24781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3pt;height:70.5pt;visibility:visible">
            <v:imagedata r:id="rId6" o:title="logo"/>
          </v:shape>
        </w:pict>
      </w:r>
    </w:p>
    <w:p w:rsidR="00EB10FD" w:rsidRPr="00EB10FD" w:rsidRDefault="00EB10FD" w:rsidP="00EB10FD">
      <w:pPr>
        <w:pStyle w:val="Nagwek"/>
        <w:jc w:val="center"/>
      </w:pPr>
      <w:bookmarkStart w:id="0" w:name="_GoBack"/>
      <w:bookmarkEnd w:id="0"/>
    </w:p>
    <w:p w:rsidR="00EB10FD" w:rsidRDefault="00EB10FD" w:rsidP="00025386">
      <w:pPr>
        <w:pStyle w:val="Nagwek4"/>
        <w:rPr>
          <w:b/>
          <w:i w:val="0"/>
        </w:rPr>
      </w:pPr>
    </w:p>
    <w:p w:rsidR="00EB10FD" w:rsidRDefault="00EB10FD" w:rsidP="00025386">
      <w:pPr>
        <w:pStyle w:val="Nagwek4"/>
        <w:rPr>
          <w:b/>
          <w:i w:val="0"/>
        </w:rPr>
      </w:pPr>
    </w:p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C3DD2" w:rsidRPr="00EB10FD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C3DD2" w:rsidRPr="004C3DD2">
        <w:rPr>
          <w:rFonts w:ascii="Times New Roman" w:eastAsia="Times New Roman" w:hAnsi="Times New Roman"/>
          <w:b/>
          <w:sz w:val="24"/>
          <w:szCs w:val="20"/>
          <w:lang w:eastAsia="pl-PL"/>
        </w:rPr>
        <w:t>KA/POKL/ZP/U-12/15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C3DD2" w:rsidRPr="004C3DD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C3DD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C3DD2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w ramach projektu "Kompetentny absolwent Wydziału Inżynierii Mechanicznej i Informatyki"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lastRenderedPageBreak/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226" w:rsidRDefault="00495226" w:rsidP="00025386">
      <w:pPr>
        <w:spacing w:after="0" w:line="240" w:lineRule="auto"/>
      </w:pPr>
      <w:r>
        <w:separator/>
      </w:r>
    </w:p>
  </w:endnote>
  <w:endnote w:type="continuationSeparator" w:id="0">
    <w:p w:rsidR="00495226" w:rsidRDefault="0049522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DD2" w:rsidRDefault="004C3D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10F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10F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DD2" w:rsidRDefault="004C3D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226" w:rsidRDefault="00495226" w:rsidP="00025386">
      <w:pPr>
        <w:spacing w:after="0" w:line="240" w:lineRule="auto"/>
      </w:pPr>
      <w:r>
        <w:separator/>
      </w:r>
    </w:p>
  </w:footnote>
  <w:footnote w:type="continuationSeparator" w:id="0">
    <w:p w:rsidR="00495226" w:rsidRDefault="0049522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DD2" w:rsidRDefault="004C3D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DD2" w:rsidRDefault="004C3D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3DD2" w:rsidRDefault="004C3D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5226"/>
    <w:rsid w:val="00025386"/>
    <w:rsid w:val="001C2314"/>
    <w:rsid w:val="00495226"/>
    <w:rsid w:val="004C3DD2"/>
    <w:rsid w:val="005624D8"/>
    <w:rsid w:val="008F2498"/>
    <w:rsid w:val="00A56A6F"/>
    <w:rsid w:val="00D55FC4"/>
    <w:rsid w:val="00EB10F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60E0A86-65C7-47FE-88B5-36C86136D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2015-03-04T11:16:00Z</dcterms:created>
  <dcterms:modified xsi:type="dcterms:W3CDTF">2015-03-04T11:16:00Z</dcterms:modified>
</cp:coreProperties>
</file>