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001B12">
      <w:pPr>
        <w:spacing w:line="360" w:lineRule="auto"/>
        <w:rPr>
          <w:b/>
          <w:bCs/>
          <w:color w:val="000000"/>
          <w:sz w:val="24"/>
        </w:rPr>
      </w:pPr>
      <w:r w:rsidRPr="00001B12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001B12">
      <w:pPr>
        <w:spacing w:line="360" w:lineRule="auto"/>
        <w:rPr>
          <w:color w:val="000000"/>
          <w:sz w:val="24"/>
        </w:rPr>
      </w:pPr>
      <w:r w:rsidRPr="00001B12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001B12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001B12">
      <w:pPr>
        <w:spacing w:line="360" w:lineRule="auto"/>
        <w:rPr>
          <w:color w:val="000000"/>
          <w:sz w:val="24"/>
        </w:rPr>
      </w:pPr>
      <w:r w:rsidRPr="00001B12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001B12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001B12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001B12" w:rsidRPr="00001B12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001B12" w:rsidRPr="00001B12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001B12" w:rsidRPr="00001B12">
        <w:rPr>
          <w:b/>
          <w:color w:val="000000"/>
          <w:sz w:val="24"/>
        </w:rPr>
        <w:t>Realizacja robót budowlanych związanych z przebudową segmentu G przy ul. Dąbrowskiego 73 w Częstochowie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001B12" w:rsidTr="0027760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202037" w:rsidRPr="00202037" w:rsidRDefault="00202037" w:rsidP="0020203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202037">
              <w:rPr>
                <w:b/>
                <w:sz w:val="24"/>
              </w:rPr>
              <w:t xml:space="preserve">Konsorcjum (lider: Przedsiębiorstwo Budowalne CZĘSTOBUD Damian </w:t>
            </w:r>
            <w:proofErr w:type="spellStart"/>
            <w:r w:rsidRPr="00202037">
              <w:rPr>
                <w:b/>
                <w:sz w:val="24"/>
              </w:rPr>
              <w:t>Świącik</w:t>
            </w:r>
            <w:proofErr w:type="spellEnd"/>
          </w:p>
          <w:p w:rsidR="00001B12" w:rsidRDefault="00202037" w:rsidP="0020203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202037">
              <w:rPr>
                <w:b/>
                <w:sz w:val="24"/>
              </w:rPr>
              <w:t>Bohaterów Monte Casino 40, 42-200 Częstochowa, członkowie: Materiały Budowlane DOMBUD s.c. Bohaterów Monte Casino 40, 42-200 Częstochowa, Zakład Remontowo - Budowlany ULBUD Grzegorz Stolarski, 42-200 Częstochowa, ul. Botaniczna 26/16</w:t>
            </w:r>
          </w:p>
          <w:p w:rsidR="00001B12" w:rsidRDefault="00001B12" w:rsidP="00277605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001B12">
              <w:rPr>
                <w:b/>
                <w:sz w:val="24"/>
              </w:rPr>
              <w:t>6 744 090.00 zł</w:t>
            </w:r>
          </w:p>
          <w:p w:rsidR="00001B12" w:rsidRPr="00253031" w:rsidRDefault="00001B12" w:rsidP="00277605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001B12" w:rsidRDefault="00001B12" w:rsidP="00277605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001B12">
              <w:rPr>
                <w:sz w:val="24"/>
              </w:rPr>
              <w:t>Oferta ta spełnia wymagania określone w SIWZ i nie podlega odrzuceniu, a w wyniku przeprowadzonej oceny oferta przedmiotowego wykonawcy otrzymała maksymalną liczbę punktów - 100 pkt.</w:t>
            </w:r>
          </w:p>
        </w:tc>
      </w:tr>
    </w:tbl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001B1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1B12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001B1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1B12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001B12" w:rsidRPr="00C63DA0" w:rsidTr="00277605">
        <w:tc>
          <w:tcPr>
            <w:tcW w:w="540" w:type="dxa"/>
            <w:shd w:val="clear" w:color="auto" w:fill="auto"/>
            <w:vAlign w:val="center"/>
          </w:tcPr>
          <w:p w:rsidR="00001B12" w:rsidRPr="00C63DA0" w:rsidRDefault="00001B12" w:rsidP="0027760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1B1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202037" w:rsidRPr="00202037" w:rsidRDefault="00202037" w:rsidP="0020203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0203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Konsorcjum (lider: Przedsiębiorstwo Budowalne CZĘSTOBUD Damian </w:t>
            </w:r>
            <w:proofErr w:type="spellStart"/>
            <w:r w:rsidRPr="00202037">
              <w:rPr>
                <w:rFonts w:ascii="Times New Roman" w:hAnsi="Times New Roman" w:cs="Times New Roman"/>
                <w:bCs/>
                <w:sz w:val="18"/>
                <w:szCs w:val="18"/>
              </w:rPr>
              <w:t>Świącik</w:t>
            </w:r>
            <w:proofErr w:type="spellEnd"/>
          </w:p>
          <w:p w:rsidR="00001B12" w:rsidRPr="00C63DA0" w:rsidRDefault="00202037" w:rsidP="0020203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02037">
              <w:rPr>
                <w:rFonts w:ascii="Times New Roman" w:hAnsi="Times New Roman" w:cs="Times New Roman"/>
                <w:bCs/>
                <w:sz w:val="18"/>
                <w:szCs w:val="18"/>
              </w:rPr>
              <w:t>Bohaterów Monte Casino 40, 42-200 Częstochowa, członkowie: Materiały Budowlane DOMBUD s.c. Bohaterów Monte Casino 40, 42-200 Częstochowa, Zakład Remontowo - Budowlany ULBUD Grzegorz Stolarski, 42-200 Częstochowa, ul. Botaniczna 26/16</w:t>
            </w:r>
          </w:p>
          <w:p w:rsidR="00001B12" w:rsidRPr="00C63DA0" w:rsidRDefault="00001B12" w:rsidP="0027760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01B12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001B12" w:rsidRPr="00C63DA0" w:rsidRDefault="00001B12" w:rsidP="0027760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1B12">
              <w:rPr>
                <w:rFonts w:ascii="Times New Roman" w:hAnsi="Times New Roman" w:cs="Times New Roman"/>
                <w:sz w:val="18"/>
                <w:szCs w:val="18"/>
              </w:rPr>
              <w:t xml:space="preserve">  95,00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001B12" w:rsidRPr="00C63DA0" w:rsidRDefault="00001B12" w:rsidP="0027760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1B12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001B12" w:rsidRPr="00C63DA0" w:rsidRDefault="00001B12" w:rsidP="0027760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001B12" w:rsidRPr="00C63DA0" w:rsidRDefault="00001B12" w:rsidP="0027760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001B12" w:rsidRPr="00C63DA0" w:rsidRDefault="00001B12" w:rsidP="0027760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001B12" w:rsidRPr="00C63DA0" w:rsidRDefault="00001B12" w:rsidP="0027760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001B12" w:rsidRPr="00C63DA0" w:rsidRDefault="00001B12" w:rsidP="0027760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001B12" w:rsidRPr="00C63DA0" w:rsidRDefault="00001B12" w:rsidP="0027760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1B1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001B12" w:rsidRPr="00C63DA0" w:rsidTr="00277605">
        <w:tc>
          <w:tcPr>
            <w:tcW w:w="540" w:type="dxa"/>
            <w:shd w:val="clear" w:color="auto" w:fill="auto"/>
            <w:vAlign w:val="center"/>
          </w:tcPr>
          <w:p w:rsidR="00001B12" w:rsidRPr="00C63DA0" w:rsidRDefault="00001B12" w:rsidP="0027760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1B1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001B12" w:rsidRPr="00C63DA0" w:rsidRDefault="00001B12" w:rsidP="0027760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01B12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Budowlane DOMBUD S.A.</w:t>
            </w:r>
          </w:p>
          <w:p w:rsidR="00001B12" w:rsidRPr="00C63DA0" w:rsidRDefault="00001B12" w:rsidP="0027760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01B12">
              <w:rPr>
                <w:rFonts w:ascii="Times New Roman" w:hAnsi="Times New Roman" w:cs="Times New Roman"/>
                <w:bCs/>
                <w:sz w:val="18"/>
                <w:szCs w:val="18"/>
              </w:rPr>
              <w:t>Drzymały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01B12">
              <w:rPr>
                <w:rFonts w:ascii="Times New Roman" w:hAnsi="Times New Roman" w:cs="Times New Roman"/>
                <w:bCs/>
                <w:sz w:val="18"/>
                <w:szCs w:val="18"/>
              </w:rPr>
              <w:t>15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01B12" w:rsidRPr="00C63DA0" w:rsidRDefault="00001B12" w:rsidP="0027760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01B12">
              <w:rPr>
                <w:rFonts w:ascii="Times New Roman" w:hAnsi="Times New Roman" w:cs="Times New Roman"/>
                <w:bCs/>
                <w:sz w:val="18"/>
                <w:szCs w:val="18"/>
              </w:rPr>
              <w:t>40-059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01B12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  <w:p w:rsidR="00001B12" w:rsidRPr="00C63DA0" w:rsidRDefault="00001B12" w:rsidP="0027760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01B12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001B12" w:rsidRPr="00C63DA0" w:rsidRDefault="00001B12" w:rsidP="0027760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1B12">
              <w:rPr>
                <w:rFonts w:ascii="Times New Roman" w:hAnsi="Times New Roman" w:cs="Times New Roman"/>
                <w:sz w:val="18"/>
                <w:szCs w:val="18"/>
              </w:rPr>
              <w:t xml:space="preserve">  72,20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001B12" w:rsidRPr="00C63DA0" w:rsidRDefault="00001B12" w:rsidP="0027760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1B12">
              <w:rPr>
                <w:rFonts w:ascii="Times New Roman" w:hAnsi="Times New Roman" w:cs="Times New Roman"/>
                <w:sz w:val="18"/>
                <w:szCs w:val="18"/>
              </w:rPr>
              <w:t xml:space="preserve">  2,50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001B12" w:rsidRPr="00C63DA0" w:rsidRDefault="00001B12" w:rsidP="0027760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001B12" w:rsidRPr="00C63DA0" w:rsidRDefault="00001B12" w:rsidP="0027760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001B12" w:rsidRPr="00C63DA0" w:rsidRDefault="00001B12" w:rsidP="0027760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001B12" w:rsidRPr="00C63DA0" w:rsidRDefault="00001B12" w:rsidP="0027760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001B12" w:rsidRPr="00C63DA0" w:rsidRDefault="00001B12" w:rsidP="0027760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001B12" w:rsidRPr="00C63DA0" w:rsidRDefault="00001B12" w:rsidP="0027760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1B12">
              <w:rPr>
                <w:rFonts w:ascii="Times New Roman" w:hAnsi="Times New Roman" w:cs="Times New Roman"/>
                <w:sz w:val="18"/>
                <w:szCs w:val="18"/>
              </w:rPr>
              <w:t xml:space="preserve">  74,70</w:t>
            </w:r>
          </w:p>
        </w:tc>
      </w:tr>
    </w:tbl>
    <w:p w:rsidR="00C85A89" w:rsidRDefault="00001B12" w:rsidP="00202037">
      <w:pPr>
        <w:pStyle w:val="Nagwek"/>
        <w:tabs>
          <w:tab w:val="clear" w:pos="4536"/>
        </w:tabs>
        <w:jc w:val="both"/>
        <w:rPr>
          <w:color w:val="000000"/>
          <w:sz w:val="24"/>
        </w:rPr>
      </w:pPr>
      <w:bookmarkStart w:id="0" w:name="_GoBack"/>
      <w:bookmarkEnd w:id="0"/>
      <w:r w:rsidRPr="00001B12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001B12">
        <w:rPr>
          <w:sz w:val="24"/>
        </w:rPr>
        <w:t>2015-03-05</w:t>
      </w:r>
    </w:p>
    <w:sectPr w:rsidR="00C85A89" w:rsidSect="002020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426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5C6C" w:rsidRDefault="00975C6C">
      <w:r>
        <w:separator/>
      </w:r>
    </w:p>
  </w:endnote>
  <w:endnote w:type="continuationSeparator" w:id="0">
    <w:p w:rsidR="00975C6C" w:rsidRDefault="00975C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1B12" w:rsidRDefault="00001B1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202037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202037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1B12" w:rsidRDefault="00001B1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5C6C" w:rsidRDefault="00975C6C">
      <w:r>
        <w:separator/>
      </w:r>
    </w:p>
  </w:footnote>
  <w:footnote w:type="continuationSeparator" w:id="0">
    <w:p w:rsidR="00975C6C" w:rsidRDefault="00975C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1B12" w:rsidRDefault="00001B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1B12" w:rsidRDefault="00202037">
    <w:pPr>
      <w:pStyle w:val="Nagwek"/>
    </w:pPr>
    <w:r w:rsidRPr="0010112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Nagłówek-cz_b_m" style="width:453pt;height:95.25pt;visibility:visible;mso-wrap-style:square">
          <v:imagedata r:id="rId1" o:title="Nagłówek-cz_b_m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1B12" w:rsidRDefault="00001B1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5C6C"/>
    <w:rsid w:val="00001B12"/>
    <w:rsid w:val="00140696"/>
    <w:rsid w:val="00202037"/>
    <w:rsid w:val="00253031"/>
    <w:rsid w:val="00377700"/>
    <w:rsid w:val="005C147E"/>
    <w:rsid w:val="007118AF"/>
    <w:rsid w:val="007124E4"/>
    <w:rsid w:val="00745012"/>
    <w:rsid w:val="0087722C"/>
    <w:rsid w:val="00975C6C"/>
    <w:rsid w:val="00987E41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187</Words>
  <Characters>1292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2015-03-05T10:28:00Z</dcterms:created>
  <dcterms:modified xsi:type="dcterms:W3CDTF">2015-03-05T10:28:00Z</dcterms:modified>
</cp:coreProperties>
</file>