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83DCE" w:rsidRPr="00283DC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83DCE" w:rsidRPr="00283DCE">
        <w:rPr>
          <w:b/>
          <w:sz w:val="24"/>
        </w:rPr>
        <w:t>ZP/RB-07/15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83DCE" w:rsidRPr="00283DCE">
        <w:rPr>
          <w:b/>
        </w:rPr>
        <w:t>przetarg nieograniczony</w:t>
      </w:r>
      <w:r w:rsidR="00753DC1">
        <w:t xml:space="preserve"> na:</w:t>
      </w:r>
    </w:p>
    <w:p w:rsidR="0000184A" w:rsidRDefault="00283DC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83DCE">
        <w:rPr>
          <w:b/>
          <w:sz w:val="24"/>
          <w:szCs w:val="24"/>
        </w:rPr>
        <w:t>Wymiana rurociągów wody zimnej, C.W.U. oraz kanalizacji dla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83DCE" w:rsidRPr="00283DC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83DCE" w:rsidRPr="00283DCE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83DCE" w:rsidRPr="00283DC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6C3" w:rsidRDefault="003246C3">
      <w:r>
        <w:separator/>
      </w:r>
    </w:p>
  </w:endnote>
  <w:endnote w:type="continuationSeparator" w:id="0">
    <w:p w:rsidR="003246C3" w:rsidRDefault="00324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3D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3D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DCE" w:rsidRDefault="00283D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6C3" w:rsidRDefault="003246C3">
      <w:r>
        <w:separator/>
      </w:r>
    </w:p>
  </w:footnote>
  <w:footnote w:type="continuationSeparator" w:id="0">
    <w:p w:rsidR="003246C3" w:rsidRDefault="003246C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DCE" w:rsidRDefault="00283D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DCE" w:rsidRDefault="00283D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DCE" w:rsidRDefault="00283D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6C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3DCE"/>
    <w:rsid w:val="002B1E07"/>
    <w:rsid w:val="002C2DE7"/>
    <w:rsid w:val="002D160C"/>
    <w:rsid w:val="002D3BDF"/>
    <w:rsid w:val="003024A8"/>
    <w:rsid w:val="00307E5F"/>
    <w:rsid w:val="003246C3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AD5D4-C057-4880-AEE8-F46994DC6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2015-02-25T09:40:00Z</dcterms:created>
  <dcterms:modified xsi:type="dcterms:W3CDTF">2015-02-25T09:40:00Z</dcterms:modified>
</cp:coreProperties>
</file>