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E7A" w:rsidRDefault="004E6E7A" w:rsidP="00E524D9">
      <w:pPr>
        <w:pStyle w:val="Nagwek"/>
        <w:tabs>
          <w:tab w:val="clear" w:pos="4536"/>
        </w:tabs>
        <w:jc w:val="right"/>
        <w:rPr>
          <w:noProof/>
          <w:sz w:val="8"/>
        </w:rPr>
      </w:pPr>
      <w:r w:rsidRPr="004E6E7A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Opis: logo" style="width:453pt;height:70.5pt;visibility:visible;mso-wrap-style:square">
            <v:imagedata r:id="rId6" o:title=" logo"/>
          </v:shape>
        </w:pict>
      </w:r>
    </w:p>
    <w:p w:rsidR="004E6E7A" w:rsidRDefault="004E6E7A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E524D9" w:rsidRPr="00E524D9" w:rsidRDefault="00465B36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465B36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465B36">
        <w:rPr>
          <w:rFonts w:ascii="Tahoma" w:hAnsi="Tahoma" w:cs="Tahoma"/>
          <w:sz w:val="16"/>
          <w:szCs w:val="16"/>
        </w:rPr>
        <w:t>2015-02-27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465B36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465B36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465B36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65B36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65B36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465B36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65B36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65B36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465B36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7A7226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7A7226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465B36" w:rsidRPr="007A7226">
        <w:rPr>
          <w:rFonts w:ascii="Tahoma" w:hAnsi="Tahoma" w:cs="Tahoma"/>
          <w:color w:val="000000"/>
          <w:sz w:val="16"/>
          <w:szCs w:val="16"/>
        </w:rPr>
        <w:t>(34)3250236</w:t>
      </w:r>
      <w:r w:rsidRPr="007A7226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465B36" w:rsidRPr="007A7226">
        <w:rPr>
          <w:rFonts w:ascii="Tahoma" w:hAnsi="Tahoma" w:cs="Tahoma"/>
          <w:color w:val="000000"/>
          <w:sz w:val="16"/>
          <w:szCs w:val="16"/>
        </w:rPr>
        <w:t>(34)3250415</w:t>
      </w:r>
      <w:r w:rsidRPr="007A7226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465B36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465B36">
        <w:rPr>
          <w:rFonts w:ascii="Tahoma" w:hAnsi="Tahoma" w:cs="Tahoma"/>
          <w:b/>
          <w:sz w:val="16"/>
          <w:szCs w:val="16"/>
        </w:rPr>
        <w:t>KA/POKL/ZP/U-05/15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465B36" w:rsidRPr="00465B36">
        <w:rPr>
          <w:rFonts w:ascii="Tahoma" w:hAnsi="Tahoma" w:cs="Tahoma"/>
          <w:b/>
          <w:sz w:val="16"/>
          <w:szCs w:val="16"/>
        </w:rPr>
        <w:t>KA/POKL/ZP/U-05/15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465B36" w:rsidRPr="00465B36">
        <w:rPr>
          <w:rFonts w:ascii="Tahoma" w:hAnsi="Tahoma" w:cs="Tahoma"/>
          <w:b/>
          <w:color w:val="000000"/>
          <w:sz w:val="16"/>
          <w:szCs w:val="16"/>
        </w:rPr>
        <w:t>Przeprowadzenie szkolenia z kompetencji interpersonalnych w ramach projektu ,,Kompetentny absolwent Wydziału Inżynierii Mechanicznej i Informatyki"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465B36" w:rsidRPr="00E524D9" w:rsidTr="00C51935">
        <w:trPr>
          <w:cantSplit/>
          <w:trHeight w:val="3069"/>
        </w:trPr>
        <w:tc>
          <w:tcPr>
            <w:tcW w:w="5000" w:type="pct"/>
          </w:tcPr>
          <w:p w:rsidR="00465B36" w:rsidRPr="00E524D9" w:rsidRDefault="00465B36" w:rsidP="00C5193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65B36" w:rsidRPr="00E524D9" w:rsidRDefault="00465B36" w:rsidP="00C5193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65B36">
              <w:rPr>
                <w:rFonts w:ascii="Tahoma" w:hAnsi="Tahoma" w:cs="Tahoma"/>
                <w:b/>
                <w:sz w:val="16"/>
                <w:szCs w:val="16"/>
              </w:rPr>
              <w:t>Fundacja na rzecz pomocy społecznej ,,PROMYK"</w:t>
            </w:r>
          </w:p>
          <w:p w:rsidR="00465B36" w:rsidRPr="00E524D9" w:rsidRDefault="00465B36" w:rsidP="00C5193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65B36">
              <w:rPr>
                <w:rFonts w:ascii="Tahoma" w:hAnsi="Tahoma" w:cs="Tahoma"/>
                <w:b/>
                <w:sz w:val="16"/>
                <w:szCs w:val="16"/>
              </w:rPr>
              <w:t>35-330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/>
                <w:sz w:val="16"/>
                <w:szCs w:val="16"/>
              </w:rPr>
              <w:t>Rzeszów</w:t>
            </w:r>
          </w:p>
          <w:p w:rsidR="00465B36" w:rsidRPr="00E524D9" w:rsidRDefault="00465B36" w:rsidP="00C5193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65B36">
              <w:rPr>
                <w:rFonts w:ascii="Tahoma" w:hAnsi="Tahoma" w:cs="Tahoma"/>
                <w:b/>
                <w:sz w:val="16"/>
                <w:szCs w:val="16"/>
              </w:rPr>
              <w:t>Św. Marcina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/>
                <w:sz w:val="16"/>
                <w:szCs w:val="16"/>
              </w:rPr>
              <w:t>77a</w:t>
            </w:r>
          </w:p>
          <w:p w:rsidR="00465B36" w:rsidRPr="00E524D9" w:rsidRDefault="00465B36" w:rsidP="00C5193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/>
                <w:sz w:val="16"/>
                <w:szCs w:val="16"/>
              </w:rPr>
              <w:t>960.00 zł</w:t>
            </w:r>
          </w:p>
          <w:p w:rsidR="00465B36" w:rsidRPr="00E524D9" w:rsidRDefault="00465B36" w:rsidP="00C51935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65B36" w:rsidRPr="00465B36" w:rsidRDefault="007A7226" w:rsidP="00C51935">
            <w:pPr>
              <w:pStyle w:val="Tekstpodstawowy2"/>
              <w:rPr>
                <w:rFonts w:ascii="Tahoma" w:hAnsi="Tahoma" w:cs="Tahoma"/>
                <w:sz w:val="16"/>
                <w:szCs w:val="16"/>
                <w:highlight w:val="darkGray"/>
              </w:rPr>
            </w:pPr>
            <w:r w:rsidRPr="00A80E17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</w:t>
            </w:r>
            <w:r>
              <w:rPr>
                <w:rFonts w:ascii="Tahoma" w:hAnsi="Tahoma" w:cs="Tahoma"/>
                <w:sz w:val="16"/>
                <w:szCs w:val="16"/>
              </w:rPr>
              <w:t xml:space="preserve">a maksymalną liczbę punktów – 100 </w:t>
            </w:r>
            <w:r w:rsidRPr="00A80E17">
              <w:rPr>
                <w:rFonts w:ascii="Tahoma" w:hAnsi="Tahoma" w:cs="Tahoma"/>
                <w:sz w:val="16"/>
                <w:szCs w:val="16"/>
              </w:rPr>
              <w:t>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7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1"/>
        <w:gridCol w:w="5103"/>
        <w:gridCol w:w="1314"/>
        <w:gridCol w:w="1522"/>
        <w:gridCol w:w="1522"/>
      </w:tblGrid>
      <w:tr w:rsidR="007A7226" w:rsidRPr="00581974" w:rsidTr="007A7226">
        <w:trPr>
          <w:jc w:val="center"/>
        </w:trPr>
        <w:tc>
          <w:tcPr>
            <w:tcW w:w="580" w:type="pct"/>
            <w:vAlign w:val="center"/>
          </w:tcPr>
          <w:p w:rsidR="007A7226" w:rsidRPr="00581974" w:rsidRDefault="007A7226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2384" w:type="pct"/>
            <w:vAlign w:val="center"/>
          </w:tcPr>
          <w:p w:rsidR="007A7226" w:rsidRPr="00581974" w:rsidRDefault="007A7226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7A7226" w:rsidRPr="00581974" w:rsidRDefault="007A7226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614" w:type="pct"/>
            <w:vAlign w:val="center"/>
          </w:tcPr>
          <w:p w:rsidR="007A7226" w:rsidRPr="00581974" w:rsidRDefault="007A7226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</w:t>
            </w:r>
            <w:r w:rsidRPr="00465B36">
              <w:rPr>
                <w:rFonts w:ascii="Tahoma" w:hAnsi="Tahoma" w:cs="Tahoma"/>
                <w:sz w:val="16"/>
                <w:szCs w:val="16"/>
              </w:rPr>
              <w:t>Cena (koszt)</w:t>
            </w:r>
          </w:p>
        </w:tc>
        <w:tc>
          <w:tcPr>
            <w:tcW w:w="711" w:type="pct"/>
          </w:tcPr>
          <w:p w:rsidR="007A7226" w:rsidRDefault="007A7226" w:rsidP="007A722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A7226" w:rsidRDefault="007A7226" w:rsidP="007A722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Czas trwania      </w:t>
            </w:r>
          </w:p>
          <w:p w:rsidR="007A7226" w:rsidRPr="00581974" w:rsidRDefault="007A7226" w:rsidP="007A7226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szkolenia</w:t>
            </w:r>
          </w:p>
        </w:tc>
        <w:tc>
          <w:tcPr>
            <w:tcW w:w="712" w:type="pct"/>
            <w:vAlign w:val="center"/>
          </w:tcPr>
          <w:p w:rsidR="007A7226" w:rsidRPr="00581974" w:rsidRDefault="007A7226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7A7226" w:rsidRPr="00581974" w:rsidTr="007A7226">
        <w:trPr>
          <w:jc w:val="center"/>
        </w:trPr>
        <w:tc>
          <w:tcPr>
            <w:tcW w:w="580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38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Fundacja na rzecz pomocy społecznej ,,PROMYK"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Św. Marcina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77a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35-330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Rzeszów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61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  <w:tc>
          <w:tcPr>
            <w:tcW w:w="711" w:type="pct"/>
          </w:tcPr>
          <w:p w:rsidR="007A722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A722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5,00</w:t>
            </w:r>
          </w:p>
          <w:p w:rsidR="007A7226" w:rsidRDefault="007A7226" w:rsidP="007A7226">
            <w:pPr>
              <w:pStyle w:val="Zwykytekst"/>
              <w:ind w:left="-264"/>
              <w:rPr>
                <w:rFonts w:ascii="Tahoma" w:hAnsi="Tahoma" w:cs="Tahoma"/>
                <w:sz w:val="16"/>
                <w:szCs w:val="16"/>
              </w:rPr>
            </w:pPr>
          </w:p>
          <w:p w:rsidR="007A7226" w:rsidRPr="00465B36" w:rsidRDefault="007A7226" w:rsidP="007A7226">
            <w:pPr>
              <w:pStyle w:val="Zwykytekst"/>
              <w:ind w:left="-264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12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7A7226" w:rsidRPr="00581974" w:rsidTr="007A7226">
        <w:trPr>
          <w:jc w:val="center"/>
        </w:trPr>
        <w:tc>
          <w:tcPr>
            <w:tcW w:w="580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38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Centrum Organizacji Imprez i Szkoleń ,,CONTENTUM"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Wyszyńskiego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117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/10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65-536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Zielona Góra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61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62,94</w:t>
            </w:r>
          </w:p>
        </w:tc>
        <w:tc>
          <w:tcPr>
            <w:tcW w:w="711" w:type="pct"/>
          </w:tcPr>
          <w:p w:rsidR="007A722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A722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5,00</w:t>
            </w:r>
          </w:p>
          <w:p w:rsidR="007A7226" w:rsidRPr="00465B36" w:rsidRDefault="007A7226" w:rsidP="007A7226">
            <w:pPr>
              <w:pStyle w:val="Zwykytekst"/>
              <w:ind w:left="-264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12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67,94</w:t>
            </w:r>
          </w:p>
        </w:tc>
      </w:tr>
      <w:tr w:rsidR="007A7226" w:rsidRPr="00581974" w:rsidTr="007A7226">
        <w:trPr>
          <w:jc w:val="center"/>
        </w:trPr>
        <w:tc>
          <w:tcPr>
            <w:tcW w:w="580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38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Akademia Biznesu Zyta Klonowska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Mickiewicza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22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84-100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Puck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61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43,43</w:t>
            </w:r>
          </w:p>
        </w:tc>
        <w:tc>
          <w:tcPr>
            <w:tcW w:w="711" w:type="pct"/>
          </w:tcPr>
          <w:p w:rsidR="007A722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A7226" w:rsidRPr="00465B3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712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48,43</w:t>
            </w:r>
          </w:p>
        </w:tc>
      </w:tr>
      <w:tr w:rsidR="007A7226" w:rsidRPr="00581974" w:rsidTr="007A7226">
        <w:trPr>
          <w:jc w:val="center"/>
        </w:trPr>
        <w:tc>
          <w:tcPr>
            <w:tcW w:w="580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lastRenderedPageBreak/>
              <w:t>1</w:t>
            </w:r>
          </w:p>
        </w:tc>
        <w:tc>
          <w:tcPr>
            <w:tcW w:w="238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Europejska Grupa Doradcza Sp. z o.o.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Adama Mickiewicza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29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40-923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Katowice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61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20,73</w:t>
            </w:r>
          </w:p>
        </w:tc>
        <w:tc>
          <w:tcPr>
            <w:tcW w:w="711" w:type="pct"/>
          </w:tcPr>
          <w:p w:rsidR="007A722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A7226" w:rsidRPr="00465B3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712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25,73</w:t>
            </w:r>
          </w:p>
        </w:tc>
      </w:tr>
      <w:tr w:rsidR="007A7226" w:rsidRPr="00581974" w:rsidTr="007A7226">
        <w:trPr>
          <w:jc w:val="center"/>
        </w:trPr>
        <w:tc>
          <w:tcPr>
            <w:tcW w:w="580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38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Instytut Funduszy i S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 xml:space="preserve">tudiów Europejskich Małgorzata </w:t>
            </w:r>
            <w:proofErr w:type="spellStart"/>
            <w:r>
              <w:rPr>
                <w:rFonts w:ascii="Tahoma" w:hAnsi="Tahoma" w:cs="Tahoma"/>
                <w:bCs/>
                <w:sz w:val="16"/>
                <w:szCs w:val="16"/>
              </w:rPr>
              <w:t>L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alicka</w:t>
            </w:r>
            <w:proofErr w:type="spellEnd"/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Królowej Jadwigi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163A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30-212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Kraków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11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61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20,73</w:t>
            </w:r>
          </w:p>
        </w:tc>
        <w:tc>
          <w:tcPr>
            <w:tcW w:w="711" w:type="pct"/>
          </w:tcPr>
          <w:p w:rsidR="007A722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A7226" w:rsidRPr="00465B3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712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25,73</w:t>
            </w:r>
          </w:p>
        </w:tc>
      </w:tr>
      <w:tr w:rsidR="007A7226" w:rsidRPr="00581974" w:rsidTr="007A7226">
        <w:trPr>
          <w:jc w:val="center"/>
        </w:trPr>
        <w:tc>
          <w:tcPr>
            <w:tcW w:w="580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38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pm2pm Sp. z o.o.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Wielopole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18b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31-072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Kraków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61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16,89</w:t>
            </w:r>
          </w:p>
        </w:tc>
        <w:tc>
          <w:tcPr>
            <w:tcW w:w="711" w:type="pct"/>
          </w:tcPr>
          <w:p w:rsidR="007A722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A7226" w:rsidRPr="00465B3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A7226">
              <w:rPr>
                <w:rFonts w:ascii="Tahoma" w:hAnsi="Tahoma" w:cs="Tahoma"/>
                <w:sz w:val="16"/>
                <w:szCs w:val="16"/>
              </w:rPr>
              <w:t>2,00</w:t>
            </w:r>
          </w:p>
        </w:tc>
        <w:tc>
          <w:tcPr>
            <w:tcW w:w="712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18,89</w:t>
            </w:r>
          </w:p>
        </w:tc>
      </w:tr>
      <w:tr w:rsidR="007A7226" w:rsidRPr="00581974" w:rsidTr="007A7226">
        <w:trPr>
          <w:jc w:val="center"/>
        </w:trPr>
        <w:tc>
          <w:tcPr>
            <w:tcW w:w="580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38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 xml:space="preserve">Joanna </w:t>
            </w:r>
            <w:proofErr w:type="spellStart"/>
            <w:r w:rsidRPr="00465B36">
              <w:rPr>
                <w:rFonts w:ascii="Tahoma" w:hAnsi="Tahoma" w:cs="Tahoma"/>
                <w:bCs/>
                <w:sz w:val="16"/>
                <w:szCs w:val="16"/>
              </w:rPr>
              <w:t>Dejko</w:t>
            </w:r>
            <w:proofErr w:type="spellEnd"/>
            <w:r w:rsidRPr="00465B36">
              <w:rPr>
                <w:rFonts w:ascii="Tahoma" w:hAnsi="Tahoma" w:cs="Tahoma"/>
                <w:bCs/>
                <w:sz w:val="16"/>
                <w:szCs w:val="16"/>
              </w:rPr>
              <w:t xml:space="preserve"> Studium Doskonalenia Zdolności Poznawczych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Stoczek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9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21-077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Spiczyn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61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  <w:tc>
          <w:tcPr>
            <w:tcW w:w="711" w:type="pct"/>
          </w:tcPr>
          <w:p w:rsidR="007A722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A7226" w:rsidRPr="00465B3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712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7A7226" w:rsidRPr="00581974" w:rsidTr="007A7226">
        <w:trPr>
          <w:jc w:val="center"/>
        </w:trPr>
        <w:tc>
          <w:tcPr>
            <w:tcW w:w="580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38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FHU A PRIORI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11 Listopada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9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44-335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Jastrzębie Zdrój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4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61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  <w:tc>
          <w:tcPr>
            <w:tcW w:w="711" w:type="pct"/>
          </w:tcPr>
          <w:p w:rsidR="007A722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A7226" w:rsidRPr="00465B3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712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7A7226" w:rsidRPr="00581974" w:rsidTr="007A7226">
        <w:trPr>
          <w:jc w:val="center"/>
        </w:trPr>
        <w:tc>
          <w:tcPr>
            <w:tcW w:w="580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38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 xml:space="preserve">Ewa </w:t>
            </w:r>
            <w:proofErr w:type="spellStart"/>
            <w:r w:rsidRPr="00465B36">
              <w:rPr>
                <w:rFonts w:ascii="Tahoma" w:hAnsi="Tahoma" w:cs="Tahoma"/>
                <w:bCs/>
                <w:sz w:val="16"/>
                <w:szCs w:val="16"/>
              </w:rPr>
              <w:t>Bensz</w:t>
            </w:r>
            <w:proofErr w:type="spellEnd"/>
            <w:r w:rsidRPr="00465B36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proofErr w:type="spellStart"/>
            <w:r w:rsidRPr="00465B36">
              <w:rPr>
                <w:rFonts w:ascii="Tahoma" w:hAnsi="Tahoma" w:cs="Tahoma"/>
                <w:bCs/>
                <w:sz w:val="16"/>
                <w:szCs w:val="16"/>
              </w:rPr>
              <w:t>Lucky</w:t>
            </w:r>
            <w:proofErr w:type="spellEnd"/>
            <w:r w:rsidRPr="00465B36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proofErr w:type="spellStart"/>
            <w:r w:rsidRPr="00465B36">
              <w:rPr>
                <w:rFonts w:ascii="Tahoma" w:hAnsi="Tahoma" w:cs="Tahoma"/>
                <w:bCs/>
                <w:sz w:val="16"/>
                <w:szCs w:val="16"/>
              </w:rPr>
              <w:t>Mind</w:t>
            </w:r>
            <w:proofErr w:type="spellEnd"/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Wrocławska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18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/13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41-500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Chorzów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7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61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  <w:tc>
          <w:tcPr>
            <w:tcW w:w="711" w:type="pct"/>
          </w:tcPr>
          <w:p w:rsidR="007A722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A7226" w:rsidRPr="00465B3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712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7A7226" w:rsidRPr="00581974" w:rsidTr="007A7226">
        <w:trPr>
          <w:jc w:val="center"/>
        </w:trPr>
        <w:tc>
          <w:tcPr>
            <w:tcW w:w="580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38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Sukces Edukacja Małgorzata Słomińska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Mickiewicza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22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/1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40-092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Katowice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9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61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  <w:tc>
          <w:tcPr>
            <w:tcW w:w="711" w:type="pct"/>
          </w:tcPr>
          <w:p w:rsidR="007A722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A7226" w:rsidRPr="00465B3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712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7A7226" w:rsidRPr="00581974" w:rsidTr="007A7226">
        <w:trPr>
          <w:jc w:val="center"/>
        </w:trPr>
        <w:tc>
          <w:tcPr>
            <w:tcW w:w="580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38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Agencja Rozwoju Edukacji Norbert Jasiński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Grzybowska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58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65B36">
              <w:rPr>
                <w:rFonts w:ascii="Tahoma" w:hAnsi="Tahoma" w:cs="Tahoma"/>
                <w:bCs/>
                <w:sz w:val="16"/>
                <w:szCs w:val="16"/>
              </w:rPr>
              <w:t>42-200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Częstochowa</w:t>
            </w:r>
          </w:p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465B36">
              <w:rPr>
                <w:rFonts w:ascii="Tahoma" w:hAnsi="Tahoma" w:cs="Tahoma"/>
                <w:bCs/>
                <w:sz w:val="16"/>
                <w:szCs w:val="16"/>
              </w:rPr>
              <w:t>10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614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  <w:tc>
          <w:tcPr>
            <w:tcW w:w="711" w:type="pct"/>
          </w:tcPr>
          <w:p w:rsidR="007A722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A7226" w:rsidRPr="00465B36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712" w:type="pct"/>
            <w:vAlign w:val="center"/>
          </w:tcPr>
          <w:p w:rsidR="007A7226" w:rsidRPr="00581974" w:rsidRDefault="007A7226" w:rsidP="00C5193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5B36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0F39" w:rsidRDefault="001A0F39">
      <w:r>
        <w:separator/>
      </w:r>
    </w:p>
  </w:endnote>
  <w:endnote w:type="continuationSeparator" w:id="0">
    <w:p w:rsidR="001A0F39" w:rsidRDefault="001A0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B36" w:rsidRDefault="00465B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E6E7A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E6E7A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B36" w:rsidRDefault="00465B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0F39" w:rsidRDefault="001A0F39">
      <w:r>
        <w:separator/>
      </w:r>
    </w:p>
  </w:footnote>
  <w:footnote w:type="continuationSeparator" w:id="0">
    <w:p w:rsidR="001A0F39" w:rsidRDefault="001A0F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B36" w:rsidRDefault="00465B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B36" w:rsidRDefault="00465B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B36" w:rsidRDefault="00465B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0F39"/>
    <w:rsid w:val="00140696"/>
    <w:rsid w:val="001A0F39"/>
    <w:rsid w:val="00253031"/>
    <w:rsid w:val="00287CCF"/>
    <w:rsid w:val="00377700"/>
    <w:rsid w:val="00465B36"/>
    <w:rsid w:val="004E6E7A"/>
    <w:rsid w:val="00581974"/>
    <w:rsid w:val="005C147E"/>
    <w:rsid w:val="007124E4"/>
    <w:rsid w:val="00745012"/>
    <w:rsid w:val="007A7226"/>
    <w:rsid w:val="00987E41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73B290B1-D306-4F7B-AA9B-437BC9331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1899-12-31T23:00:00Z</cp:lastPrinted>
  <dcterms:created xsi:type="dcterms:W3CDTF">2015-02-27T13:39:00Z</dcterms:created>
  <dcterms:modified xsi:type="dcterms:W3CDTF">2015-02-27T13:39:00Z</dcterms:modified>
</cp:coreProperties>
</file>