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70B49">
      <w:pPr>
        <w:spacing w:line="360" w:lineRule="auto"/>
        <w:rPr>
          <w:b/>
          <w:bCs/>
          <w:color w:val="000000"/>
          <w:sz w:val="24"/>
        </w:rPr>
      </w:pPr>
      <w:r w:rsidRPr="00370B4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70B49">
      <w:pPr>
        <w:spacing w:line="360" w:lineRule="auto"/>
        <w:rPr>
          <w:color w:val="000000"/>
          <w:sz w:val="24"/>
        </w:rPr>
      </w:pPr>
      <w:r w:rsidRPr="00370B4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70B4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70B49">
      <w:pPr>
        <w:spacing w:line="360" w:lineRule="auto"/>
        <w:rPr>
          <w:color w:val="000000"/>
          <w:sz w:val="24"/>
        </w:rPr>
      </w:pPr>
      <w:r w:rsidRPr="00370B4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70B4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70B4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70B49" w:rsidRPr="00370B4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70B49" w:rsidRPr="00370B4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70B49" w:rsidRPr="00370B49">
        <w:rPr>
          <w:b/>
          <w:color w:val="000000"/>
          <w:sz w:val="24"/>
        </w:rPr>
        <w:t>Remont laboratorium 002 w Instytucie Inżynierii Materiałowej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70B49" w:rsidTr="00FB57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70B49" w:rsidRDefault="00370B49" w:rsidP="00FB57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70B49">
              <w:rPr>
                <w:sz w:val="24"/>
              </w:rPr>
              <w:t>Remont laboratorium 002 w Instytucie Inżynierii Materiałowej</w:t>
            </w:r>
          </w:p>
          <w:p w:rsidR="00370B49" w:rsidRDefault="00370B49" w:rsidP="00FB57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0B49">
              <w:rPr>
                <w:b/>
                <w:sz w:val="24"/>
              </w:rPr>
              <w:t>Z</w:t>
            </w:r>
            <w:r w:rsidR="00CC6E8E">
              <w:rPr>
                <w:b/>
                <w:sz w:val="24"/>
              </w:rPr>
              <w:t>a</w:t>
            </w:r>
            <w:bookmarkStart w:id="0" w:name="_GoBack"/>
            <w:bookmarkEnd w:id="0"/>
            <w:r w:rsidRPr="00370B49">
              <w:rPr>
                <w:b/>
                <w:sz w:val="24"/>
              </w:rPr>
              <w:t xml:space="preserve">kład </w:t>
            </w:r>
            <w:proofErr w:type="spellStart"/>
            <w:r w:rsidRPr="00370B49">
              <w:rPr>
                <w:b/>
                <w:sz w:val="24"/>
              </w:rPr>
              <w:t>Inżynieryjno</w:t>
            </w:r>
            <w:proofErr w:type="spellEnd"/>
            <w:r w:rsidRPr="00370B49">
              <w:rPr>
                <w:b/>
                <w:sz w:val="24"/>
              </w:rPr>
              <w:t xml:space="preserve"> - Budowlany BUDO - DEKORACJA Artur Konieczny</w:t>
            </w:r>
          </w:p>
          <w:p w:rsidR="00370B49" w:rsidRDefault="00370B49" w:rsidP="00FB57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0B49">
              <w:rPr>
                <w:b/>
                <w:sz w:val="24"/>
              </w:rPr>
              <w:t>42-152</w:t>
            </w:r>
            <w:r>
              <w:rPr>
                <w:b/>
                <w:sz w:val="24"/>
              </w:rPr>
              <w:t xml:space="preserve"> </w:t>
            </w:r>
            <w:r w:rsidRPr="00370B49">
              <w:rPr>
                <w:b/>
                <w:sz w:val="24"/>
              </w:rPr>
              <w:t>Opatów, Iwanowice Duże</w:t>
            </w:r>
          </w:p>
          <w:p w:rsidR="00370B49" w:rsidRDefault="00370B49" w:rsidP="00FB574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0B49">
              <w:rPr>
                <w:b/>
                <w:sz w:val="24"/>
              </w:rPr>
              <w:t>Krzepicka</w:t>
            </w:r>
            <w:r>
              <w:rPr>
                <w:b/>
                <w:sz w:val="24"/>
              </w:rPr>
              <w:t xml:space="preserve"> </w:t>
            </w:r>
            <w:r w:rsidRPr="00370B49">
              <w:rPr>
                <w:b/>
                <w:sz w:val="24"/>
              </w:rPr>
              <w:t>108</w:t>
            </w:r>
          </w:p>
          <w:p w:rsidR="00370B49" w:rsidRDefault="00370B49" w:rsidP="00FB574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0B49">
              <w:rPr>
                <w:b/>
                <w:sz w:val="24"/>
              </w:rPr>
              <w:t>34 000.00 zł</w:t>
            </w:r>
          </w:p>
          <w:p w:rsidR="00370B49" w:rsidRPr="00253031" w:rsidRDefault="00370B49" w:rsidP="00FB574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70B49" w:rsidRDefault="00370B49" w:rsidP="00FB574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70B49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- 95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70B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70B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Zkład</w:t>
            </w:r>
            <w:proofErr w:type="spellEnd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83,07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93,07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PRU </w:t>
            </w:r>
            <w:proofErr w:type="spellStart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Remślus</w:t>
            </w:r>
            <w:proofErr w:type="spellEnd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S.C.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Kasprzaka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52/62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41-303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81,70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86,70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 Budowlana "AS" Sebastian Łobodziński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Sosnowa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42-120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Miedźno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78,56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83,56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 - Budowlana POL-BUD Robert Paruzel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Strażacka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42-133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Węglowice, Bieżeń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67,24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67,24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59,23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59,23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RS </w:t>
            </w:r>
            <w:proofErr w:type="spellStart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Sławomir </w:t>
            </w:r>
            <w:proofErr w:type="spellStart"/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Rek</w:t>
            </w:r>
            <w:proofErr w:type="spellEnd"/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Klonowa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42-233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Mykanów, Antoniów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59,03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59,03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Energo Jarosław Szczerba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Musialika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55,00</w:t>
            </w:r>
          </w:p>
        </w:tc>
      </w:tr>
      <w:tr w:rsidR="00370B49" w:rsidRPr="00C63DA0" w:rsidTr="00FB5749">
        <w:tc>
          <w:tcPr>
            <w:tcW w:w="54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Firma Budowlana AGBUD Michał Maciejczyk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Wyzwolenia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109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42-244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Mstów, Wancerzów</w:t>
            </w:r>
          </w:p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0B4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47,02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B49" w:rsidRPr="00C63DA0" w:rsidRDefault="00370B49" w:rsidP="00FB57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0B49">
              <w:rPr>
                <w:rFonts w:ascii="Times New Roman" w:hAnsi="Times New Roman" w:cs="Times New Roman"/>
                <w:sz w:val="18"/>
                <w:szCs w:val="18"/>
              </w:rPr>
              <w:t xml:space="preserve">  52,02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70B49">
      <w:pPr>
        <w:pStyle w:val="Nagwek"/>
        <w:tabs>
          <w:tab w:val="clear" w:pos="4536"/>
        </w:tabs>
        <w:jc w:val="both"/>
        <w:rPr>
          <w:sz w:val="24"/>
        </w:rPr>
      </w:pPr>
      <w:r w:rsidRPr="00370B4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70B49">
        <w:rPr>
          <w:sz w:val="24"/>
        </w:rPr>
        <w:t>2015-02-1</w:t>
      </w:r>
      <w:r w:rsidR="00CC6E8E">
        <w:rPr>
          <w:sz w:val="24"/>
        </w:rPr>
        <w:t>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916" w:rsidRDefault="00163916">
      <w:r>
        <w:separator/>
      </w:r>
    </w:p>
  </w:endnote>
  <w:endnote w:type="continuationSeparator" w:id="0">
    <w:p w:rsidR="00163916" w:rsidRDefault="00163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49" w:rsidRDefault="00370B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C6E8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C6E8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49" w:rsidRDefault="00370B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916" w:rsidRDefault="00163916">
      <w:r>
        <w:separator/>
      </w:r>
    </w:p>
  </w:footnote>
  <w:footnote w:type="continuationSeparator" w:id="0">
    <w:p w:rsidR="00163916" w:rsidRDefault="00163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49" w:rsidRDefault="00370B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49" w:rsidRDefault="00370B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49" w:rsidRDefault="00370B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916"/>
    <w:rsid w:val="00140696"/>
    <w:rsid w:val="00163916"/>
    <w:rsid w:val="00253031"/>
    <w:rsid w:val="00370B49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CC6E8E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2015-02-19T07:50:00Z</dcterms:created>
  <dcterms:modified xsi:type="dcterms:W3CDTF">2015-02-19T07:50:00Z</dcterms:modified>
</cp:coreProperties>
</file>