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C47CF" w:rsidRPr="003C47C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C47CF" w:rsidRPr="003C47CF">
        <w:rPr>
          <w:b/>
          <w:sz w:val="24"/>
        </w:rPr>
        <w:t>ZP/RB-06/15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C47CF" w:rsidRPr="003C47CF">
        <w:rPr>
          <w:b/>
        </w:rPr>
        <w:t>przetarg nieograniczony</w:t>
      </w:r>
      <w:r w:rsidR="00753DC1">
        <w:t xml:space="preserve"> na:</w:t>
      </w:r>
    </w:p>
    <w:p w:rsidR="0000184A" w:rsidRDefault="003C47C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C47CF">
        <w:rPr>
          <w:b/>
          <w:sz w:val="24"/>
          <w:szCs w:val="24"/>
        </w:rPr>
        <w:t>Remont instalacji elektrycznych w pomieszczeniach Wydziału Budownictwa dla potrzeb laboratorium wytrzymałościowego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C47CF" w:rsidRPr="003C47CF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C47CF" w:rsidRPr="003C47CF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C47CF" w:rsidRPr="003C47CF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CEE" w:rsidRDefault="007F7CEE">
      <w:r>
        <w:separator/>
      </w:r>
    </w:p>
  </w:endnote>
  <w:endnote w:type="continuationSeparator" w:id="0">
    <w:p w:rsidR="007F7CEE" w:rsidRDefault="007F7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47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47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CF" w:rsidRDefault="003C47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CEE" w:rsidRDefault="007F7CEE">
      <w:r>
        <w:separator/>
      </w:r>
    </w:p>
  </w:footnote>
  <w:footnote w:type="continuationSeparator" w:id="0">
    <w:p w:rsidR="007F7CEE" w:rsidRDefault="007F7CE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CF" w:rsidRDefault="003C47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CF" w:rsidRDefault="003C47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CF" w:rsidRDefault="003C47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7CE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C47CF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7F7CE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6B760-20A4-48D9-8BE9-6E03C9102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2015-02-18T06:50:00Z</dcterms:created>
  <dcterms:modified xsi:type="dcterms:W3CDTF">2015-02-18T06:50:00Z</dcterms:modified>
</cp:coreProperties>
</file>