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81F31" w:rsidRPr="00281F31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81F31" w:rsidRPr="00281F3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81F31" w:rsidRPr="00281F31">
        <w:rPr>
          <w:b/>
        </w:rPr>
        <w:t>Remont instalacji elektrycznych w pomieszczeniach Wydziału Budownictwa dla potrzeb laboratorium wytrzymałościowego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4AB" w:rsidRDefault="006934AB">
      <w:r>
        <w:separator/>
      </w:r>
    </w:p>
  </w:endnote>
  <w:endnote w:type="continuationSeparator" w:id="0">
    <w:p w:rsidR="006934AB" w:rsidRDefault="00693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1F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1F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34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4AB" w:rsidRDefault="006934AB">
      <w:r>
        <w:separator/>
      </w:r>
    </w:p>
  </w:footnote>
  <w:footnote w:type="continuationSeparator" w:id="0">
    <w:p w:rsidR="006934AB" w:rsidRDefault="00693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F31" w:rsidRDefault="00281F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F31" w:rsidRDefault="00281F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F31" w:rsidRDefault="00281F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34AB"/>
    <w:rsid w:val="000A5EC4"/>
    <w:rsid w:val="00212828"/>
    <w:rsid w:val="00271E63"/>
    <w:rsid w:val="00280712"/>
    <w:rsid w:val="00281F31"/>
    <w:rsid w:val="002A7C88"/>
    <w:rsid w:val="004B4F3F"/>
    <w:rsid w:val="004D3908"/>
    <w:rsid w:val="004F2D10"/>
    <w:rsid w:val="00586A2A"/>
    <w:rsid w:val="005D5E0B"/>
    <w:rsid w:val="00616A00"/>
    <w:rsid w:val="006934AB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2015-02-18T06:50:00Z</dcterms:created>
  <dcterms:modified xsi:type="dcterms:W3CDTF">2015-02-18T06:50:00Z</dcterms:modified>
</cp:coreProperties>
</file>