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6235AD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E46363" w:rsidRPr="00E46363">
        <w:rPr>
          <w:rFonts w:ascii="Tahoma" w:hAnsi="Tahoma" w:cs="Tahoma"/>
          <w:bCs/>
          <w:sz w:val="16"/>
          <w:szCs w:val="16"/>
        </w:rPr>
        <w:t>Dostawa uniwersalnej maszyny do badań wytrzymałościowych dla Wydziału Budownictwa Politechniki Częstochowskiej w ramach projektu "Zaawansowane techniki wytwarzania elementów struktury płatowca przy wykorzystaniu innowacyjnej technologii FSW"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927F6B">
        <w:rPr>
          <w:rFonts w:ascii="Tahoma" w:hAnsi="Tahoma" w:cs="Tahoma"/>
          <w:bCs/>
          <w:sz w:val="16"/>
          <w:szCs w:val="16"/>
        </w:rPr>
        <w:t>ZP/D-05/A/15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E46363" w:rsidTr="008E536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E46363" w:rsidRDefault="00E46363" w:rsidP="008E5363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46363">
              <w:rPr>
                <w:rFonts w:ascii="Tahoma" w:hAnsi="Tahoma" w:cs="Tahoma"/>
                <w:sz w:val="16"/>
                <w:szCs w:val="16"/>
              </w:rPr>
              <w:t>Dostawa uniwersalnej maszyny do badań wytrzymałościowych dla Wydziału Budownictwa Politechniki Częstochowskiej w ramach projektu "Zaawansowane techniki wytwarzania elementów struktury płatowca przy wykorzystaniu innowacyjnej technologii FSW"</w:t>
            </w:r>
          </w:p>
          <w:p w:rsidR="00E46363" w:rsidRPr="00087510" w:rsidRDefault="00E46363" w:rsidP="008E5363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E46363" w:rsidRPr="00087510" w:rsidRDefault="00E46363" w:rsidP="008E536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E46363" w:rsidRPr="00087510" w:rsidRDefault="00E46363" w:rsidP="008E536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46363" w:rsidRPr="00087510" w:rsidRDefault="00E46363" w:rsidP="008E536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E46363" w:rsidRPr="00087510" w:rsidRDefault="00E46363" w:rsidP="008E536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46363" w:rsidRPr="00087510" w:rsidRDefault="00E46363" w:rsidP="008E536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46363" w:rsidRPr="00087510" w:rsidRDefault="00E46363" w:rsidP="008E5363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46363" w:rsidRPr="00087510" w:rsidRDefault="00E46363" w:rsidP="008E5363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Marka, model, typ zaoferowanego sprzętu: ..............................................................................</w:t>
            </w:r>
          </w:p>
          <w:p w:rsidR="00E46363" w:rsidRPr="00087510" w:rsidRDefault="00E46363" w:rsidP="008E5363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46363" w:rsidRPr="00087510" w:rsidRDefault="00E46363" w:rsidP="008E536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E46363" w:rsidRPr="00EA385E" w:rsidRDefault="00E46363" w:rsidP="008E536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385E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wysokości </w:t>
            </w:r>
            <w:r w:rsidR="00927F6B">
              <w:rPr>
                <w:rFonts w:ascii="Tahoma" w:hAnsi="Tahoma" w:cs="Tahoma"/>
                <w:sz w:val="16"/>
                <w:szCs w:val="16"/>
              </w:rPr>
              <w:t>5</w:t>
            </w:r>
            <w:bookmarkStart w:id="0" w:name="_GoBack"/>
            <w:bookmarkEnd w:id="0"/>
            <w:r w:rsidRPr="00E46363">
              <w:rPr>
                <w:rFonts w:ascii="Tahoma" w:hAnsi="Tahoma" w:cs="Tahoma"/>
                <w:sz w:val="16"/>
                <w:szCs w:val="16"/>
              </w:rPr>
              <w:t xml:space="preserve"> 000.00</w:t>
            </w:r>
            <w:r w:rsidRPr="00EA385E">
              <w:rPr>
                <w:rFonts w:ascii="Tahoma" w:hAnsi="Tahoma" w:cs="Tahoma"/>
                <w:sz w:val="16"/>
                <w:szCs w:val="16"/>
              </w:rPr>
              <w:t xml:space="preserve"> zł. Wniesionym w formie …………..</w:t>
            </w: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6235AD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default" r:id="rId8"/>
      <w:footerReference w:type="even" r:id="rId9"/>
      <w:footerReference w:type="default" r:id="rId10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711" w:rsidRDefault="00106711">
      <w:r>
        <w:separator/>
      </w:r>
    </w:p>
  </w:endnote>
  <w:endnote w:type="continuationSeparator" w:id="0">
    <w:p w:rsidR="00106711" w:rsidRDefault="00106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0671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927F6B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927F6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F6433A" w:rsidRDefault="00F6433A" w:rsidP="00F6433A">
    <w:pPr>
      <w:pStyle w:val="Stopka"/>
      <w:pBdr>
        <w:top w:val="single" w:sz="4" w:space="1" w:color="auto"/>
      </w:pBdr>
      <w:ind w:right="360"/>
      <w:rPr>
        <w:rFonts w:ascii="Arial" w:hAnsi="Arial" w:cs="Arial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F6433A" w:rsidTr="00F8542C">
      <w:tc>
        <w:tcPr>
          <w:tcW w:w="4889" w:type="dxa"/>
        </w:tcPr>
        <w:p w:rsidR="00F6433A" w:rsidRPr="00FB0415" w:rsidRDefault="00F6433A" w:rsidP="00F8542C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 w:rsidRPr="00FB0415">
            <w:rPr>
              <w:rFonts w:ascii="Arial" w:hAnsi="Arial" w:cs="Arial"/>
              <w:b/>
            </w:rPr>
            <w:t>Polskie Zakłady Lotnicze Sp. z o.o.</w:t>
          </w:r>
        </w:p>
        <w:p w:rsidR="00F6433A" w:rsidRPr="00FB0415" w:rsidRDefault="00F6433A" w:rsidP="00F8542C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ul. Wojska Polskiego 3,</w:t>
          </w:r>
        </w:p>
        <w:p w:rsidR="00F6433A" w:rsidRPr="00FB0415" w:rsidRDefault="00F6433A" w:rsidP="00F8542C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39-300 Mielec</w:t>
          </w:r>
        </w:p>
        <w:p w:rsidR="00F6433A" w:rsidRDefault="00106711" w:rsidP="00F8542C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 w:rsidR="00F6433A" w:rsidRPr="00840B12"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</w:tcPr>
        <w:p w:rsidR="00F6433A" w:rsidRPr="00FB0415" w:rsidRDefault="00F6433A" w:rsidP="00F8542C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F6433A" w:rsidRPr="00FB0415" w:rsidRDefault="00F6433A" w:rsidP="00F8542C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F6433A" w:rsidRPr="00FB0415" w:rsidRDefault="00F6433A" w:rsidP="00F8542C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F6433A" w:rsidRPr="00FB0415" w:rsidRDefault="00F6433A" w:rsidP="00F8542C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F6433A" w:rsidRDefault="00106711" w:rsidP="00F8542C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 w:rsidR="00F6433A" w:rsidRPr="00FB0415"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4B1512" w:rsidRDefault="001067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711" w:rsidRDefault="00106711">
      <w:r>
        <w:separator/>
      </w:r>
    </w:p>
  </w:footnote>
  <w:footnote w:type="continuationSeparator" w:id="0">
    <w:p w:rsidR="00106711" w:rsidRDefault="001067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33A" w:rsidRDefault="00F6433A" w:rsidP="00F6433A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CE2310">
      <w:rPr>
        <w:noProof/>
      </w:rPr>
      <w:drawing>
        <wp:inline distT="0" distB="0" distL="0" distR="0" wp14:anchorId="45D299F5" wp14:editId="3B693009">
          <wp:extent cx="1430655" cy="6375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65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4D648F8D" wp14:editId="25E3FC9A">
          <wp:extent cx="548005" cy="647700"/>
          <wp:effectExtent l="0" t="0" r="4445" b="0"/>
          <wp:docPr id="2" name="Obraz 2" descr="logo P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PC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00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 w:rsidRPr="00452C0A">
      <w:rPr>
        <w:b/>
        <w:noProof/>
        <w:color w:val="C00000"/>
      </w:rPr>
      <w:drawing>
        <wp:inline distT="0" distB="0" distL="0" distR="0" wp14:anchorId="365E5465" wp14:editId="5BD88639">
          <wp:extent cx="924560" cy="561340"/>
          <wp:effectExtent l="0" t="0" r="8890" b="0"/>
          <wp:docPr id="3" name="Obraz 3" descr="logo_ncb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ncbi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433A" w:rsidRDefault="00F6433A" w:rsidP="00F6433A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F6433A" w:rsidRDefault="00F6433A" w:rsidP="00F6433A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4B1512" w:rsidRPr="00EE5D84" w:rsidRDefault="00106711" w:rsidP="00EE5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82A"/>
    <w:rsid w:val="00106711"/>
    <w:rsid w:val="00216F43"/>
    <w:rsid w:val="00326406"/>
    <w:rsid w:val="006235AD"/>
    <w:rsid w:val="007A28B5"/>
    <w:rsid w:val="007D36DC"/>
    <w:rsid w:val="00927F6B"/>
    <w:rsid w:val="00DB082A"/>
    <w:rsid w:val="00E02776"/>
    <w:rsid w:val="00E05E12"/>
    <w:rsid w:val="00E46363"/>
    <w:rsid w:val="00E96B83"/>
    <w:rsid w:val="00F6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643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33A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F6433A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6433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643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33A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F6433A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6433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506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3</cp:revision>
  <dcterms:created xsi:type="dcterms:W3CDTF">2015-02-17T09:25:00Z</dcterms:created>
  <dcterms:modified xsi:type="dcterms:W3CDTF">2015-02-18T09:12:00Z</dcterms:modified>
</cp:coreProperties>
</file>