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616543" w:rsidRDefault="00616543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2B05D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B05D4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B05D4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B05D4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B05D4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B05D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B05D4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B05D4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B05D4" w:rsidRPr="002B05D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B05D4" w:rsidRPr="002B05D4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B05D4" w:rsidRPr="002B05D4">
        <w:rPr>
          <w:rFonts w:ascii="Tahoma" w:hAnsi="Tahoma" w:cs="Tahoma"/>
          <w:b/>
          <w:sz w:val="18"/>
          <w:szCs w:val="18"/>
        </w:rPr>
        <w:t>ZP/DK-02/15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 xml:space="preserve">Dostawa przedłużenia licencji programu antywirusowego ESET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Endpoint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Security Client, 150 stanowisk na 3 lata dla Wydziału Inżynierii Środowiska i Biotechnologii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6208DB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b/>
                <w:strike/>
                <w:sz w:val="18"/>
                <w:szCs w:val="18"/>
              </w:rPr>
              <w:t xml:space="preserve">Temat: </w:t>
            </w: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Komputer przenośny typu laptop dla Instytutu Inteligentnych Systemów Informatycznych</w:t>
            </w:r>
          </w:p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cena (C) za wykonanie zdania nr 2 wynosi kwotę netto</w:t>
            </w:r>
          </w:p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wynosi kwotę brutto</w:t>
            </w:r>
          </w:p>
          <w:p w:rsidR="002B05D4" w:rsidRPr="006208DB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>Notebook - komputer przenośny dla Wydziału Elektrycznego.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>Komputer przenośny z zewnętrznym napędem optycznym dla Instytutu Mechaniki i Podstaw Konstrukcji Maszyn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 xml:space="preserve">Komputer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przenośny-mobilny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dla Instytutu Maszyn Cieplnych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>Drukarka dla Wydziału Inżynierii Produkcji i Technologii Materiałów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 xml:space="preserve">Odnowienie subskrypcji uaktualnień licencji (po 1 sztuce):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Fuzzy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Logic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Toolbox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, MATLAB,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Neural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Network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Toolbox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dla Instytutu Inteligentnych Systemów Informatycznych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>Pamięci komputerowe DDR2 DIMM dla Wydziału Elektrycznego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 xml:space="preserve">Drukarka </w:t>
            </w:r>
            <w:proofErr w:type="spellStart"/>
            <w:r w:rsidRPr="002B05D4">
              <w:rPr>
                <w:rFonts w:ascii="Tahoma" w:hAnsi="Tahoma" w:cs="Tahoma"/>
                <w:sz w:val="18"/>
                <w:szCs w:val="18"/>
              </w:rPr>
              <w:t>laserwoa</w:t>
            </w:r>
            <w:proofErr w:type="spellEnd"/>
            <w:r w:rsidRPr="002B05D4">
              <w:rPr>
                <w:rFonts w:ascii="Tahoma" w:hAnsi="Tahoma" w:cs="Tahoma"/>
                <w:sz w:val="18"/>
                <w:szCs w:val="18"/>
              </w:rPr>
              <w:t xml:space="preserve"> dla Wydziału Budownictwa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5D4" w:rsidRPr="00036A09" w:rsidTr="006C6F04"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5D4">
              <w:rPr>
                <w:rFonts w:ascii="Tahoma" w:hAnsi="Tahoma" w:cs="Tahoma"/>
                <w:sz w:val="18"/>
                <w:szCs w:val="18"/>
              </w:rPr>
              <w:t>Dysk SSD dla Wydziału Inżynierii Środowiska i Biotechnologii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5D4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0038C">
        <w:trPr>
          <w:trHeight w:val="704"/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</w:t>
            </w:r>
            <w:r w:rsidR="00867884">
              <w:rPr>
                <w:rFonts w:ascii="Tahoma" w:hAnsi="Tahoma" w:cs="Tahoma"/>
                <w:b/>
                <w:sz w:val="18"/>
                <w:szCs w:val="18"/>
              </w:rPr>
              <w:t xml:space="preserve"> w miesiącach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2B05D4" w:rsidRPr="0000038C" w:rsidTr="0000038C">
        <w:trPr>
          <w:jc w:val="center"/>
        </w:trPr>
        <w:tc>
          <w:tcPr>
            <w:tcW w:w="1134" w:type="dxa"/>
            <w:shd w:val="pct50" w:color="auto" w:fill="auto"/>
          </w:tcPr>
          <w:p w:rsidR="002B05D4" w:rsidRPr="00B80E0D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  <w:highlight w:val="lightGray"/>
              </w:rPr>
            </w:pPr>
            <w:r w:rsidRPr="0000038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shd w:val="pct50" w:color="auto" w:fill="auto"/>
            <w:vAlign w:val="center"/>
          </w:tcPr>
          <w:p w:rsidR="002B05D4" w:rsidRPr="00B80E0D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  <w:highlight w:val="lightGray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6208DB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trike/>
                <w:sz w:val="18"/>
                <w:szCs w:val="18"/>
              </w:rPr>
            </w:pPr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2B05D4" w:rsidRPr="006208DB" w:rsidRDefault="006208DB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bookmarkStart w:id="0" w:name="_GoBack"/>
            <w:r w:rsidRPr="006208DB">
              <w:rPr>
                <w:rFonts w:ascii="Tahoma" w:hAnsi="Tahoma" w:cs="Tahoma"/>
                <w:strike/>
                <w:sz w:val="18"/>
                <w:szCs w:val="18"/>
              </w:rPr>
              <w:t xml:space="preserve">                    </w:t>
            </w:r>
            <w:bookmarkEnd w:id="0"/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00038C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00038C">
        <w:trPr>
          <w:jc w:val="center"/>
        </w:trPr>
        <w:tc>
          <w:tcPr>
            <w:tcW w:w="1134" w:type="dxa"/>
            <w:shd w:val="pct50" w:color="auto" w:fill="auto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shd w:val="pct50" w:color="auto" w:fill="auto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5D4" w:rsidRPr="00036A09" w:rsidTr="006C6F04">
        <w:trPr>
          <w:jc w:val="center"/>
        </w:trPr>
        <w:tc>
          <w:tcPr>
            <w:tcW w:w="1134" w:type="dxa"/>
          </w:tcPr>
          <w:p w:rsidR="002B05D4" w:rsidRPr="00036A09" w:rsidRDefault="002B05D4" w:rsidP="006C6F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2B05D4" w:rsidRPr="00036A09" w:rsidRDefault="002B05D4" w:rsidP="006C6F0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00038C" w:rsidRDefault="0000038C" w:rsidP="0000038C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</w:t>
      </w:r>
      <w:r>
        <w:rPr>
          <w:rFonts w:ascii="Tahoma" w:hAnsi="Tahoma" w:cs="Tahoma"/>
          <w:sz w:val="18"/>
          <w:szCs w:val="18"/>
        </w:rPr>
        <w:t xml:space="preserve"> wykonamy zamówienie w terminie: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0038C" w:rsidRPr="00036A09" w:rsidTr="0000038C">
        <w:trPr>
          <w:trHeight w:val="704"/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0038C" w:rsidRPr="00036A09" w:rsidRDefault="0000038C" w:rsidP="00617AE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vAlign w:val="center"/>
          </w:tcPr>
          <w:p w:rsidR="0000038C" w:rsidRPr="00036A09" w:rsidRDefault="0000038C" w:rsidP="0000038C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wykonania zamówienia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 (licząc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w dniach &gt;0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00038C" w:rsidRPr="0000038C" w:rsidTr="0000038C">
        <w:trPr>
          <w:jc w:val="center"/>
        </w:trPr>
        <w:tc>
          <w:tcPr>
            <w:tcW w:w="1134" w:type="dxa"/>
            <w:shd w:val="clear" w:color="auto" w:fill="auto"/>
          </w:tcPr>
          <w:p w:rsidR="0000038C" w:rsidRPr="00B80E0D" w:rsidRDefault="0000038C" w:rsidP="00617AE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  <w:highlight w:val="lightGray"/>
              </w:rPr>
            </w:pPr>
            <w:r w:rsidRPr="0000038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00038C" w:rsidRPr="00B80E0D" w:rsidRDefault="0000038C" w:rsidP="00617AE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  <w:highlight w:val="lightGray"/>
              </w:rPr>
            </w:pPr>
          </w:p>
        </w:tc>
      </w:tr>
      <w:tr w:rsidR="0000038C" w:rsidRPr="00036A09" w:rsidTr="0000038C">
        <w:trPr>
          <w:jc w:val="center"/>
        </w:trPr>
        <w:tc>
          <w:tcPr>
            <w:tcW w:w="1134" w:type="dxa"/>
            <w:shd w:val="clear" w:color="auto" w:fill="auto"/>
          </w:tcPr>
          <w:p w:rsidR="0000038C" w:rsidRPr="00036A09" w:rsidRDefault="0000038C" w:rsidP="00617AE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5D4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00038C" w:rsidRPr="00036A09" w:rsidRDefault="0000038C" w:rsidP="00617AE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0038C" w:rsidRDefault="0000038C" w:rsidP="0000038C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00038C" w:rsidRDefault="0000038C" w:rsidP="0000038C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przypadku pozostałych zadań</w:t>
      </w:r>
      <w:r w:rsidR="004C6D3D">
        <w:rPr>
          <w:rFonts w:ascii="Tahoma" w:hAnsi="Tahoma" w:cs="Tahoma"/>
          <w:sz w:val="18"/>
          <w:szCs w:val="18"/>
        </w:rPr>
        <w:t xml:space="preserve"> częściowych, </w:t>
      </w:r>
      <w:r>
        <w:rPr>
          <w:rFonts w:ascii="Tahoma" w:hAnsi="Tahoma" w:cs="Tahoma"/>
          <w:sz w:val="18"/>
          <w:szCs w:val="18"/>
        </w:rPr>
        <w:t xml:space="preserve"> termin wykonania zamówienia zgodnie z</w:t>
      </w:r>
      <w:r w:rsidR="004C6D3D">
        <w:rPr>
          <w:rFonts w:ascii="Tahoma" w:hAnsi="Tahoma" w:cs="Tahoma"/>
          <w:sz w:val="18"/>
          <w:szCs w:val="18"/>
        </w:rPr>
        <w:t>e</w:t>
      </w:r>
      <w:r>
        <w:rPr>
          <w:rFonts w:ascii="Tahoma" w:hAnsi="Tahoma" w:cs="Tahoma"/>
          <w:sz w:val="18"/>
          <w:szCs w:val="18"/>
        </w:rPr>
        <w:t xml:space="preserve"> </w:t>
      </w:r>
      <w:r w:rsidR="004C6D3D">
        <w:rPr>
          <w:rFonts w:ascii="Tahoma" w:hAnsi="Tahoma" w:cs="Tahoma"/>
          <w:sz w:val="18"/>
          <w:szCs w:val="18"/>
        </w:rPr>
        <w:t>Specyfikacją</w:t>
      </w:r>
      <w:r w:rsidRPr="00036A09">
        <w:rPr>
          <w:rFonts w:ascii="Tahoma" w:hAnsi="Tahoma" w:cs="Tahoma"/>
          <w:sz w:val="18"/>
          <w:szCs w:val="18"/>
        </w:rPr>
        <w:t xml:space="preserve"> Istotnych Warunków Zamówienia</w:t>
      </w:r>
      <w:r>
        <w:rPr>
          <w:rFonts w:ascii="Tahoma" w:hAnsi="Tahoma" w:cs="Tahoma"/>
          <w:sz w:val="18"/>
          <w:szCs w:val="18"/>
        </w:rPr>
        <w:t>.</w:t>
      </w:r>
    </w:p>
    <w:p w:rsidR="0000038C" w:rsidRDefault="0000038C" w:rsidP="0000038C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E0D" w:rsidRDefault="00B80E0D">
      <w:r>
        <w:separator/>
      </w:r>
    </w:p>
  </w:endnote>
  <w:endnote w:type="continuationSeparator" w:id="0">
    <w:p w:rsidR="00B80E0D" w:rsidRDefault="00B8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5D4" w:rsidRDefault="002B05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208D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5D4" w:rsidRDefault="002B0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E0D" w:rsidRDefault="00B80E0D">
      <w:r>
        <w:separator/>
      </w:r>
    </w:p>
  </w:footnote>
  <w:footnote w:type="continuationSeparator" w:id="0">
    <w:p w:rsidR="00B80E0D" w:rsidRDefault="00B80E0D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5D4" w:rsidRDefault="002B05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5D4" w:rsidRDefault="002B05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5D4" w:rsidRDefault="002B0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526"/>
    <w:rsid w:val="0000038C"/>
    <w:rsid w:val="00036A09"/>
    <w:rsid w:val="000F18FA"/>
    <w:rsid w:val="002B05D4"/>
    <w:rsid w:val="00301A06"/>
    <w:rsid w:val="00306360"/>
    <w:rsid w:val="00354AC4"/>
    <w:rsid w:val="004569FD"/>
    <w:rsid w:val="00475250"/>
    <w:rsid w:val="00494526"/>
    <w:rsid w:val="004C6D3D"/>
    <w:rsid w:val="00616543"/>
    <w:rsid w:val="006208DB"/>
    <w:rsid w:val="00637863"/>
    <w:rsid w:val="006703E0"/>
    <w:rsid w:val="00703495"/>
    <w:rsid w:val="00733F44"/>
    <w:rsid w:val="00867884"/>
    <w:rsid w:val="00974624"/>
    <w:rsid w:val="00B21345"/>
    <w:rsid w:val="00B80E0D"/>
    <w:rsid w:val="00C32A65"/>
    <w:rsid w:val="00C33979"/>
    <w:rsid w:val="00C57DDD"/>
    <w:rsid w:val="00C916FC"/>
    <w:rsid w:val="00E54E5A"/>
    <w:rsid w:val="00EB3C67"/>
    <w:rsid w:val="00F46EEC"/>
    <w:rsid w:val="00F52B87"/>
    <w:rsid w:val="00FD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37730-4D58-4BBA-BEE4-4AB04930D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680</Words>
  <Characters>6103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2015-03-13T08:54:00Z</dcterms:created>
  <dcterms:modified xsi:type="dcterms:W3CDTF">2015-03-13T08:54:00Z</dcterms:modified>
</cp:coreProperties>
</file>