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41F3B" w:rsidRPr="00E41F3B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41F3B" w:rsidRPr="00E41F3B">
        <w:rPr>
          <w:rFonts w:ascii="Times New Roman" w:eastAsia="Times New Roman" w:hAnsi="Times New Roman"/>
          <w:b/>
          <w:sz w:val="24"/>
          <w:szCs w:val="20"/>
          <w:lang w:eastAsia="pl-PL"/>
        </w:rPr>
        <w:t>ZP/DK-02/15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41F3B" w:rsidRPr="00E41F3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41F3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41F3B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DC7" w:rsidRDefault="00400DC7" w:rsidP="00025386">
      <w:pPr>
        <w:spacing w:after="0" w:line="240" w:lineRule="auto"/>
      </w:pPr>
      <w:r>
        <w:separator/>
      </w:r>
    </w:p>
  </w:endnote>
  <w:endnote w:type="continuationSeparator" w:id="0">
    <w:p w:rsidR="00400DC7" w:rsidRDefault="00400D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F3B" w:rsidRDefault="00E41F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1F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1F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F3B" w:rsidRDefault="00E41F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DC7" w:rsidRDefault="00400DC7" w:rsidP="00025386">
      <w:pPr>
        <w:spacing w:after="0" w:line="240" w:lineRule="auto"/>
      </w:pPr>
      <w:r>
        <w:separator/>
      </w:r>
    </w:p>
  </w:footnote>
  <w:footnote w:type="continuationSeparator" w:id="0">
    <w:p w:rsidR="00400DC7" w:rsidRDefault="00400D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F3B" w:rsidRDefault="00E41F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F3B" w:rsidRDefault="00E41F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F3B" w:rsidRDefault="00E41F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0DC7"/>
    <w:rsid w:val="00025386"/>
    <w:rsid w:val="001C2314"/>
    <w:rsid w:val="00400DC7"/>
    <w:rsid w:val="005624D8"/>
    <w:rsid w:val="008F2498"/>
    <w:rsid w:val="00A56A6F"/>
    <w:rsid w:val="00D55FC4"/>
    <w:rsid w:val="00E41F3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2015-02-10T12:19:00Z</dcterms:created>
  <dcterms:modified xsi:type="dcterms:W3CDTF">2015-02-10T12:19:00Z</dcterms:modified>
</cp:coreProperties>
</file>