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842A6" w:rsidRPr="001842A6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842A6" w:rsidRPr="001842A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842A6" w:rsidRPr="001842A6">
        <w:rPr>
          <w:b/>
        </w:rPr>
        <w:t>Dostawa sprzętu i oprogramowania komputerowego dla jednostek organizacyjnych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8FE" w:rsidRDefault="007748FE">
      <w:r>
        <w:separator/>
      </w:r>
    </w:p>
  </w:endnote>
  <w:endnote w:type="continuationSeparator" w:id="0">
    <w:p w:rsidR="007748FE" w:rsidRDefault="00774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42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42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48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8FE" w:rsidRDefault="007748FE">
      <w:r>
        <w:separator/>
      </w:r>
    </w:p>
  </w:footnote>
  <w:footnote w:type="continuationSeparator" w:id="0">
    <w:p w:rsidR="007748FE" w:rsidRDefault="00774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2A6" w:rsidRDefault="001842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2A6" w:rsidRDefault="001842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2A6" w:rsidRDefault="001842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8FE"/>
    <w:rsid w:val="000A5EC4"/>
    <w:rsid w:val="001842A6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748FE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2015-02-10T12:19:00Z</dcterms:created>
  <dcterms:modified xsi:type="dcterms:W3CDTF">2015-02-10T12:19:00Z</dcterms:modified>
</cp:coreProperties>
</file>