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4709" w:rsidRPr="009E470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4709" w:rsidRPr="009E4709">
        <w:rPr>
          <w:b/>
          <w:sz w:val="24"/>
        </w:rPr>
        <w:t>ZP/DK-02/15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4709" w:rsidRPr="009E4709">
        <w:rPr>
          <w:b/>
        </w:rPr>
        <w:t>przetarg nieograniczony</w:t>
      </w:r>
      <w:r w:rsidR="00753DC1">
        <w:t xml:space="preserve"> na:</w:t>
      </w:r>
    </w:p>
    <w:p w:rsidR="0000184A" w:rsidRDefault="009E47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4709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4709" w:rsidRPr="009E470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4709" w:rsidRPr="009E470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E4709" w:rsidRPr="009E470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B8E" w:rsidRDefault="00063B8E">
      <w:r>
        <w:separator/>
      </w:r>
    </w:p>
  </w:endnote>
  <w:endnote w:type="continuationSeparator" w:id="0">
    <w:p w:rsidR="00063B8E" w:rsidRDefault="0006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7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7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09" w:rsidRDefault="009E47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B8E" w:rsidRDefault="00063B8E">
      <w:r>
        <w:separator/>
      </w:r>
    </w:p>
  </w:footnote>
  <w:footnote w:type="continuationSeparator" w:id="0">
    <w:p w:rsidR="00063B8E" w:rsidRDefault="00063B8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09" w:rsidRDefault="009E47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09" w:rsidRDefault="009E47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709" w:rsidRDefault="009E47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B8E"/>
    <w:rsid w:val="0000184A"/>
    <w:rsid w:val="00012997"/>
    <w:rsid w:val="000621A2"/>
    <w:rsid w:val="00063B8E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470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D8CF3-6F28-4775-8440-C0B5BB902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2015-02-10T12:19:00Z</dcterms:created>
  <dcterms:modified xsi:type="dcterms:W3CDTF">2015-02-10T12:19:00Z</dcterms:modified>
</cp:coreProperties>
</file>