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C1E3F" w:rsidRPr="00CC1E3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C1E3F" w:rsidRPr="00CC1E3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C1E3F" w:rsidP="009A21D7">
      <w:pPr>
        <w:pStyle w:val="Tekstpodstawowywcity"/>
        <w:spacing w:line="360" w:lineRule="auto"/>
        <w:ind w:firstLine="0"/>
      </w:pPr>
      <w:r w:rsidRPr="00CC1E3F">
        <w:rPr>
          <w:b/>
        </w:rPr>
        <w:t>Dostawa sprzętu i oprogramowania komputerowego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C1E3F" w:rsidRPr="00CC1E3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C1E3F" w:rsidRPr="00CC1E3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C1E3F" w:rsidRPr="00CC1E3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C1E3F" w:rsidRPr="00CC1E3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097" w:rsidRDefault="009E3097">
      <w:r>
        <w:separator/>
      </w:r>
    </w:p>
  </w:endnote>
  <w:endnote w:type="continuationSeparator" w:id="0">
    <w:p w:rsidR="009E3097" w:rsidRDefault="009E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1E3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1E3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E3F" w:rsidRDefault="00CC1E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097" w:rsidRDefault="009E3097">
      <w:r>
        <w:separator/>
      </w:r>
    </w:p>
  </w:footnote>
  <w:footnote w:type="continuationSeparator" w:id="0">
    <w:p w:rsidR="009E3097" w:rsidRDefault="009E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E3F" w:rsidRDefault="00CC1E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E3F" w:rsidRDefault="00CC1E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E3F" w:rsidRDefault="00CC1E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09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E309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1E3F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2015-02-10T12:19:00Z</dcterms:created>
  <dcterms:modified xsi:type="dcterms:W3CDTF">2015-02-10T12:19:00Z</dcterms:modified>
</cp:coreProperties>
</file>