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0553A5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B54C4C" w:rsidRPr="000553A5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B54C4C" w:rsidRPr="00B54C4C">
        <w:rPr>
          <w:rFonts w:ascii="Times New Roman" w:eastAsia="Times New Roman" w:hAnsi="Times New Roman"/>
          <w:b/>
          <w:sz w:val="24"/>
          <w:szCs w:val="20"/>
          <w:lang w:eastAsia="pl-PL"/>
        </w:rPr>
        <w:t>ZP/U-08/15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B54C4C" w:rsidRPr="00B54C4C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B54C4C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B54C4C">
        <w:rPr>
          <w:rFonts w:ascii="Times New Roman" w:eastAsia="Times New Roman" w:hAnsi="Times New Roman"/>
          <w:b/>
          <w:sz w:val="24"/>
          <w:szCs w:val="24"/>
          <w:lang w:eastAsia="pl-PL"/>
        </w:rPr>
        <w:t>Druk monografii dla Instytutu Przeróbki Plastycznej i Inżynierii Bezpieczeństwa</w:t>
      </w:r>
      <w:r w:rsidR="000553A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Politechniki Częstochowskiej</w:t>
      </w:r>
      <w:bookmarkStart w:id="0" w:name="_GoBack"/>
      <w:bookmarkEnd w:id="0"/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3C6F" w:rsidRDefault="00933C6F" w:rsidP="00025386">
      <w:pPr>
        <w:spacing w:after="0" w:line="240" w:lineRule="auto"/>
      </w:pPr>
      <w:r>
        <w:separator/>
      </w:r>
    </w:p>
  </w:endnote>
  <w:endnote w:type="continuationSeparator" w:id="0">
    <w:p w:rsidR="00933C6F" w:rsidRDefault="00933C6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4C4C" w:rsidRDefault="00B54C4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0553A5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53A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53A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4C4C" w:rsidRDefault="00B54C4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3C6F" w:rsidRDefault="00933C6F" w:rsidP="00025386">
      <w:pPr>
        <w:spacing w:after="0" w:line="240" w:lineRule="auto"/>
      </w:pPr>
      <w:r>
        <w:separator/>
      </w:r>
    </w:p>
  </w:footnote>
  <w:footnote w:type="continuationSeparator" w:id="0">
    <w:p w:rsidR="00933C6F" w:rsidRDefault="00933C6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4C4C" w:rsidRDefault="00B54C4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4C4C" w:rsidRDefault="00B54C4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4C4C" w:rsidRDefault="00B54C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3C6F"/>
    <w:rsid w:val="00025386"/>
    <w:rsid w:val="000553A5"/>
    <w:rsid w:val="001C2314"/>
    <w:rsid w:val="005624D8"/>
    <w:rsid w:val="008F2498"/>
    <w:rsid w:val="00933C6F"/>
    <w:rsid w:val="00A56A6F"/>
    <w:rsid w:val="00B54C4C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4667116B-91F5-473F-B544-A75D146AD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53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53A5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118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2015-02-13T12:04:00Z</cp:lastPrinted>
  <dcterms:created xsi:type="dcterms:W3CDTF">2015-02-13T12:08:00Z</dcterms:created>
  <dcterms:modified xsi:type="dcterms:W3CDTF">2015-02-13T12:08:00Z</dcterms:modified>
</cp:coreProperties>
</file>