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24F0B" w:rsidRPr="00724F0B">
        <w:rPr>
          <w:b/>
          <w:i w:val="0"/>
        </w:rPr>
        <w:t>1</w:t>
      </w:r>
    </w:p>
    <w:p w:rsidR="006F646A" w:rsidRDefault="00DF645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24F0B" w:rsidRPr="00724F0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24F0B" w:rsidRPr="00724F0B">
        <w:rPr>
          <w:b/>
        </w:rPr>
        <w:t>Druk monografii dla Instytutu Przeróbki Plastycznej i Inżynierii Bezpieczeństwa</w:t>
      </w:r>
      <w:r w:rsidR="00DF6455">
        <w:rPr>
          <w:b/>
        </w:rPr>
        <w:t xml:space="preserve"> Politechniki Częstochowskiej</w:t>
      </w:r>
      <w:bookmarkStart w:id="0" w:name="_GoBack"/>
      <w:bookmarkEnd w:id="0"/>
      <w:r w:rsidR="002B1E82">
        <w:rPr>
          <w:b/>
        </w:rPr>
        <w:t xml:space="preserve">, </w:t>
      </w:r>
      <w:proofErr w:type="spellStart"/>
      <w:r w:rsidR="002B1E82">
        <w:rPr>
          <w:b/>
        </w:rPr>
        <w:t>spr</w:t>
      </w:r>
      <w:proofErr w:type="spellEnd"/>
      <w:r w:rsidR="002B1E82">
        <w:rPr>
          <w:b/>
        </w:rPr>
        <w:t>. nr rej. ZP/U-08/15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EF7" w:rsidRDefault="00217EF7">
      <w:r>
        <w:separator/>
      </w:r>
    </w:p>
  </w:endnote>
  <w:endnote w:type="continuationSeparator" w:id="0">
    <w:p w:rsidR="00217EF7" w:rsidRDefault="0021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DF64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4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4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64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EF7" w:rsidRDefault="00217EF7">
      <w:r>
        <w:separator/>
      </w:r>
    </w:p>
  </w:footnote>
  <w:footnote w:type="continuationSeparator" w:id="0">
    <w:p w:rsidR="00217EF7" w:rsidRDefault="00217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0B" w:rsidRDefault="00724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0B" w:rsidRDefault="00724F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0B" w:rsidRDefault="00724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EF7"/>
    <w:rsid w:val="000A5EC4"/>
    <w:rsid w:val="00212828"/>
    <w:rsid w:val="00217EF7"/>
    <w:rsid w:val="00271E63"/>
    <w:rsid w:val="00280712"/>
    <w:rsid w:val="002A7C88"/>
    <w:rsid w:val="002B1E8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24F0B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F645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330B12-65DB-4A9F-99F8-41391315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DF6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6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2015-02-13T11:54:00Z</cp:lastPrinted>
  <dcterms:created xsi:type="dcterms:W3CDTF">2015-02-13T11:54:00Z</dcterms:created>
  <dcterms:modified xsi:type="dcterms:W3CDTF">2015-02-13T11:54:00Z</dcterms:modified>
</cp:coreProperties>
</file>