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A80E17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A80E17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A80E17">
        <w:rPr>
          <w:rFonts w:ascii="Tahoma" w:hAnsi="Tahoma" w:cs="Tahoma"/>
          <w:sz w:val="16"/>
          <w:szCs w:val="16"/>
        </w:rPr>
        <w:t>2015-02-06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A80E17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A80E1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A80E1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80E17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80E17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A80E1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80E17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80E17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A80E17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F95923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95923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A80E17" w:rsidRPr="00F95923">
        <w:rPr>
          <w:rFonts w:ascii="Tahoma" w:hAnsi="Tahoma" w:cs="Tahoma"/>
          <w:color w:val="000000"/>
          <w:sz w:val="16"/>
          <w:szCs w:val="16"/>
        </w:rPr>
        <w:t>(34)3250236</w:t>
      </w:r>
      <w:r w:rsidRPr="00F95923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A80E17" w:rsidRPr="00F95923">
        <w:rPr>
          <w:rFonts w:ascii="Tahoma" w:hAnsi="Tahoma" w:cs="Tahoma"/>
          <w:color w:val="000000"/>
          <w:sz w:val="16"/>
          <w:szCs w:val="16"/>
        </w:rPr>
        <w:t>(34)3250415</w:t>
      </w:r>
      <w:r w:rsidRPr="00F95923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A80E17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A80E17">
        <w:rPr>
          <w:rFonts w:ascii="Tahoma" w:hAnsi="Tahoma" w:cs="Tahoma"/>
          <w:b/>
          <w:sz w:val="16"/>
          <w:szCs w:val="16"/>
        </w:rPr>
        <w:t>ZP/U-02/15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A80E17" w:rsidRPr="00A80E17">
        <w:rPr>
          <w:rFonts w:ascii="Tahoma" w:hAnsi="Tahoma" w:cs="Tahoma"/>
          <w:b/>
          <w:sz w:val="16"/>
          <w:szCs w:val="16"/>
        </w:rPr>
        <w:t>ZP/U-02/15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="00A80E17" w:rsidRPr="00A80E17">
        <w:rPr>
          <w:rFonts w:ascii="Tahoma" w:hAnsi="Tahoma" w:cs="Tahoma"/>
          <w:b/>
          <w:color w:val="000000"/>
          <w:sz w:val="16"/>
          <w:szCs w:val="16"/>
        </w:rPr>
        <w:t>Druk okładek dla Wydawnictwa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80E17" w:rsidRPr="00E524D9" w:rsidTr="005F1003">
        <w:trPr>
          <w:cantSplit/>
          <w:trHeight w:val="3069"/>
        </w:trPr>
        <w:tc>
          <w:tcPr>
            <w:tcW w:w="5000" w:type="pct"/>
          </w:tcPr>
          <w:p w:rsidR="00A80E17" w:rsidRPr="00E524D9" w:rsidRDefault="00A80E17" w:rsidP="005F100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A80E17" w:rsidRPr="00E524D9" w:rsidRDefault="00F95923" w:rsidP="005F100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EXPOL</w:t>
            </w:r>
            <w:r w:rsidR="00A80E17" w:rsidRPr="00A80E17">
              <w:rPr>
                <w:rFonts w:ascii="Tahoma" w:hAnsi="Tahoma" w:cs="Tahoma"/>
                <w:b/>
                <w:sz w:val="16"/>
                <w:szCs w:val="16"/>
              </w:rPr>
              <w:t xml:space="preserve"> P. Rybiński, J. Dąbek Spółka Jawna</w:t>
            </w:r>
          </w:p>
          <w:p w:rsidR="00A80E17" w:rsidRPr="00E524D9" w:rsidRDefault="00A80E17" w:rsidP="005F100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80E17">
              <w:rPr>
                <w:rFonts w:ascii="Tahoma" w:hAnsi="Tahoma" w:cs="Tahoma"/>
                <w:b/>
                <w:sz w:val="16"/>
                <w:szCs w:val="16"/>
              </w:rPr>
              <w:t>87-800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/>
                <w:sz w:val="16"/>
                <w:szCs w:val="16"/>
              </w:rPr>
              <w:t>Włocławek</w:t>
            </w:r>
          </w:p>
          <w:p w:rsidR="00A80E17" w:rsidRPr="00E524D9" w:rsidRDefault="00A80E17" w:rsidP="005F100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80E17">
              <w:rPr>
                <w:rFonts w:ascii="Tahoma" w:hAnsi="Tahoma" w:cs="Tahoma"/>
                <w:b/>
                <w:sz w:val="16"/>
                <w:szCs w:val="16"/>
              </w:rPr>
              <w:t>Brzeska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A80E17" w:rsidRPr="00E524D9" w:rsidRDefault="00A80E17" w:rsidP="005F100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/>
                <w:sz w:val="16"/>
                <w:szCs w:val="16"/>
              </w:rPr>
              <w:t>12 211.00 zł</w:t>
            </w:r>
          </w:p>
          <w:p w:rsidR="00A80E17" w:rsidRPr="00E524D9" w:rsidRDefault="00A80E17" w:rsidP="005F100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80E17" w:rsidRPr="00E524D9" w:rsidRDefault="00A80E17" w:rsidP="005F1003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- 97pkt.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7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609"/>
        <w:gridCol w:w="2317"/>
        <w:gridCol w:w="2375"/>
        <w:gridCol w:w="1699"/>
      </w:tblGrid>
      <w:tr w:rsidR="005332D8" w:rsidRPr="00581974" w:rsidTr="00FA07A8">
        <w:trPr>
          <w:jc w:val="center"/>
        </w:trPr>
        <w:tc>
          <w:tcPr>
            <w:tcW w:w="816" w:type="pct"/>
            <w:vAlign w:val="center"/>
          </w:tcPr>
          <w:p w:rsidR="005332D8" w:rsidRPr="00581974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213" w:type="pct"/>
            <w:vAlign w:val="center"/>
          </w:tcPr>
          <w:p w:rsidR="005332D8" w:rsidRPr="00581974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5332D8" w:rsidRPr="00581974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077" w:type="pct"/>
            <w:vAlign w:val="center"/>
          </w:tcPr>
          <w:p w:rsidR="005332D8" w:rsidRPr="00581974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104" w:type="pct"/>
          </w:tcPr>
          <w:p w:rsidR="005332D8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Czas wykonania zamówienia   </w:t>
            </w:r>
          </w:p>
          <w:p w:rsidR="005332D8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cząstkowego od potwierdzenia  </w:t>
            </w:r>
          </w:p>
          <w:p w:rsidR="005332D8" w:rsidRPr="00581974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poprawności przesłanego materiału</w:t>
            </w:r>
          </w:p>
        </w:tc>
        <w:tc>
          <w:tcPr>
            <w:tcW w:w="790" w:type="pct"/>
            <w:vAlign w:val="center"/>
          </w:tcPr>
          <w:p w:rsidR="005332D8" w:rsidRPr="00581974" w:rsidRDefault="005332D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  <w:bookmarkStart w:id="0" w:name="_GoBack"/>
            <w:bookmarkEnd w:id="0"/>
          </w:p>
        </w:tc>
      </w:tr>
      <w:tr w:rsidR="005332D8" w:rsidRPr="00581974" w:rsidTr="00FA07A8">
        <w:trPr>
          <w:jc w:val="center"/>
        </w:trPr>
        <w:tc>
          <w:tcPr>
            <w:tcW w:w="816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3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 EXPOL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 xml:space="preserve"> P. Rybiński, J. Dąbek Spółka Jawna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Brzeska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87-800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Włocławek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077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1104" w:type="pct"/>
          </w:tcPr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Pr="00A80E17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2,00</w:t>
            </w:r>
          </w:p>
        </w:tc>
        <w:tc>
          <w:tcPr>
            <w:tcW w:w="790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 xml:space="preserve">  97,00</w:t>
            </w:r>
          </w:p>
        </w:tc>
      </w:tr>
      <w:tr w:rsidR="005332D8" w:rsidRPr="00581974" w:rsidTr="00FA07A8">
        <w:trPr>
          <w:jc w:val="center"/>
        </w:trPr>
        <w:tc>
          <w:tcPr>
            <w:tcW w:w="816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3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REMI-B Krzysztof Boiński, Adam Krokowski Spółka Jawna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Strażacka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35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42-382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Bielsko-Biała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077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 xml:space="preserve">  89,39</w:t>
            </w:r>
          </w:p>
        </w:tc>
        <w:tc>
          <w:tcPr>
            <w:tcW w:w="1104" w:type="pct"/>
          </w:tcPr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2,00</w:t>
            </w:r>
          </w:p>
          <w:p w:rsidR="005332D8" w:rsidRPr="00A80E17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0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 xml:space="preserve">  91,39</w:t>
            </w:r>
          </w:p>
        </w:tc>
      </w:tr>
      <w:tr w:rsidR="005332D8" w:rsidRPr="00581974" w:rsidTr="00FA07A8">
        <w:trPr>
          <w:jc w:val="center"/>
        </w:trPr>
        <w:tc>
          <w:tcPr>
            <w:tcW w:w="816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3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Przedsiębiorstwo Wielobranżowe "BATER-AKUMULATORY"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Dębowa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16A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80E17">
              <w:rPr>
                <w:rFonts w:ascii="Tahoma" w:hAnsi="Tahoma" w:cs="Tahoma"/>
                <w:bCs/>
                <w:sz w:val="16"/>
                <w:szCs w:val="16"/>
              </w:rPr>
              <w:t>10-103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A80E17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077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 xml:space="preserve">  65,54</w:t>
            </w:r>
          </w:p>
        </w:tc>
        <w:tc>
          <w:tcPr>
            <w:tcW w:w="1104" w:type="pct"/>
          </w:tcPr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Pr="00A80E17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90" w:type="pct"/>
            <w:vAlign w:val="center"/>
          </w:tcPr>
          <w:p w:rsidR="005332D8" w:rsidRPr="00581974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 xml:space="preserve">  65,54</w:t>
            </w:r>
          </w:p>
        </w:tc>
      </w:tr>
      <w:tr w:rsidR="005332D8" w:rsidRPr="00581974" w:rsidTr="00FA07A8">
        <w:trPr>
          <w:trHeight w:val="999"/>
          <w:jc w:val="center"/>
        </w:trPr>
        <w:tc>
          <w:tcPr>
            <w:tcW w:w="816" w:type="pct"/>
            <w:vAlign w:val="center"/>
          </w:tcPr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Pr="00A80E17" w:rsidRDefault="005332D8" w:rsidP="005332D8">
            <w:pPr>
              <w:pStyle w:val="Zwykyteks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13" w:type="pct"/>
            <w:vAlign w:val="center"/>
          </w:tcPr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Drukarnia Archidiecezjalna </w:t>
            </w: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Wita Stwosza 11</w:t>
            </w: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40-042 Katowice</w:t>
            </w:r>
          </w:p>
          <w:p w:rsidR="005332D8" w:rsidRPr="00A80E17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(2)</w:t>
            </w:r>
          </w:p>
        </w:tc>
        <w:tc>
          <w:tcPr>
            <w:tcW w:w="1077" w:type="pct"/>
            <w:vAlign w:val="center"/>
          </w:tcPr>
          <w:p w:rsidR="005332D8" w:rsidRPr="00A80E17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04" w:type="pct"/>
          </w:tcPr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32D8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90" w:type="pct"/>
            <w:vAlign w:val="center"/>
          </w:tcPr>
          <w:p w:rsidR="005332D8" w:rsidRPr="00A80E17" w:rsidRDefault="005332D8" w:rsidP="005F100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032" w:rsidRDefault="005E6032">
      <w:r>
        <w:separator/>
      </w:r>
    </w:p>
  </w:endnote>
  <w:endnote w:type="continuationSeparator" w:id="0">
    <w:p w:rsidR="005E6032" w:rsidRDefault="005E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E17" w:rsidRDefault="00A80E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07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07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E17" w:rsidRDefault="00A80E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032" w:rsidRDefault="005E6032">
      <w:r>
        <w:separator/>
      </w:r>
    </w:p>
  </w:footnote>
  <w:footnote w:type="continuationSeparator" w:id="0">
    <w:p w:rsidR="005E6032" w:rsidRDefault="005E6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E17" w:rsidRDefault="00A80E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E17" w:rsidRDefault="00A80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E17" w:rsidRDefault="00A80E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645"/>
    <w:rsid w:val="00140696"/>
    <w:rsid w:val="00253031"/>
    <w:rsid w:val="00377700"/>
    <w:rsid w:val="005332D8"/>
    <w:rsid w:val="00581974"/>
    <w:rsid w:val="005C147E"/>
    <w:rsid w:val="005E6032"/>
    <w:rsid w:val="007124E4"/>
    <w:rsid w:val="00745012"/>
    <w:rsid w:val="00987E41"/>
    <w:rsid w:val="00A80E17"/>
    <w:rsid w:val="00C36477"/>
    <w:rsid w:val="00C85A89"/>
    <w:rsid w:val="00CE6C76"/>
    <w:rsid w:val="00D5444F"/>
    <w:rsid w:val="00E524D9"/>
    <w:rsid w:val="00F26135"/>
    <w:rsid w:val="00F36645"/>
    <w:rsid w:val="00F95923"/>
    <w:rsid w:val="00FA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2FA03F-3762-4370-8AAC-F07C9B6D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FA07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FA07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3</cp:revision>
  <cp:lastPrinted>2015-02-06T11:53:00Z</cp:lastPrinted>
  <dcterms:created xsi:type="dcterms:W3CDTF">2015-02-06T11:53:00Z</dcterms:created>
  <dcterms:modified xsi:type="dcterms:W3CDTF">2015-02-06T11:54:00Z</dcterms:modified>
</cp:coreProperties>
</file>