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B4669" w:rsidRPr="001B466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B4669" w:rsidRPr="001B466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B4669" w:rsidP="009A21D7">
      <w:pPr>
        <w:pStyle w:val="Tekstpodstawowywcity"/>
        <w:spacing w:line="360" w:lineRule="auto"/>
        <w:ind w:firstLine="0"/>
      </w:pPr>
      <w:r w:rsidRPr="001B4669">
        <w:rPr>
          <w:b/>
        </w:rPr>
        <w:t>Remont instalacji elektrycznych w pomieszczeniach Wydziału Budownictwa dla potrzeb laboratorium wytrzymałościowego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B4669" w:rsidRPr="001B466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B4669" w:rsidRPr="001B466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B4669" w:rsidRPr="001B466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B4669" w:rsidRPr="001B466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1D1" w:rsidRDefault="00F251D1">
      <w:r>
        <w:separator/>
      </w:r>
    </w:p>
  </w:endnote>
  <w:endnote w:type="continuationSeparator" w:id="0">
    <w:p w:rsidR="00F251D1" w:rsidRDefault="00F25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66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66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69" w:rsidRDefault="001B46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1D1" w:rsidRDefault="00F251D1">
      <w:r>
        <w:separator/>
      </w:r>
    </w:p>
  </w:footnote>
  <w:footnote w:type="continuationSeparator" w:id="0">
    <w:p w:rsidR="00F251D1" w:rsidRDefault="00F25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69" w:rsidRDefault="001B46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69" w:rsidRDefault="001B46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69" w:rsidRDefault="001B46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1D1"/>
    <w:rsid w:val="00002F64"/>
    <w:rsid w:val="000E6599"/>
    <w:rsid w:val="00111985"/>
    <w:rsid w:val="001614BA"/>
    <w:rsid w:val="001B4669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251D1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2015-01-30T08:35:00Z</dcterms:created>
  <dcterms:modified xsi:type="dcterms:W3CDTF">2015-01-30T08:35:00Z</dcterms:modified>
</cp:coreProperties>
</file>