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7.1pt;margin-top:17.8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1310A2" w:rsidRPr="001310A2">
        <w:rPr>
          <w:b/>
        </w:rPr>
        <w:t>7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366A18" w:rsidRDefault="00366A1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66A18" w:rsidRDefault="00366A1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310A2" w:rsidRPr="001310A2">
        <w:rPr>
          <w:rFonts w:ascii="Times New Roman" w:eastAsia="Times New Roman" w:hAnsi="Times New Roman"/>
          <w:b/>
          <w:sz w:val="24"/>
          <w:szCs w:val="20"/>
          <w:lang w:eastAsia="pl-PL"/>
        </w:rPr>
        <w:t>ZP/RB-04/15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1310A2" w:rsidRPr="001310A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310A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310A2">
        <w:rPr>
          <w:rFonts w:ascii="Times New Roman" w:eastAsia="Times New Roman" w:hAnsi="Times New Roman"/>
          <w:b/>
          <w:sz w:val="24"/>
          <w:szCs w:val="24"/>
          <w:lang w:eastAsia="pl-PL"/>
        </w:rPr>
        <w:t>Realizacja robót budowlanych związanych z przebudową segmentu G przy ul. Dąbrowskiego 73 w Częstochowie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366A18">
        <w:trPr>
          <w:trHeight w:val="1698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bookmarkStart w:id="0" w:name="_GoBack"/>
      <w:bookmarkEnd w:id="0"/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5A7" w:rsidRDefault="00CB25A7" w:rsidP="00025386">
      <w:pPr>
        <w:spacing w:after="0" w:line="240" w:lineRule="auto"/>
      </w:pPr>
      <w:r>
        <w:separator/>
      </w:r>
    </w:p>
  </w:endnote>
  <w:endnote w:type="continuationSeparator" w:id="0">
    <w:p w:rsidR="00CB25A7" w:rsidRDefault="00CB25A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A2" w:rsidRDefault="001310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6A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6A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A2" w:rsidRDefault="001310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5A7" w:rsidRDefault="00CB25A7" w:rsidP="00025386">
      <w:pPr>
        <w:spacing w:after="0" w:line="240" w:lineRule="auto"/>
      </w:pPr>
      <w:r>
        <w:separator/>
      </w:r>
    </w:p>
  </w:footnote>
  <w:footnote w:type="continuationSeparator" w:id="0">
    <w:p w:rsidR="00CB25A7" w:rsidRDefault="00CB25A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A2" w:rsidRDefault="001310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A2" w:rsidRDefault="00366A18">
    <w:pPr>
      <w:pStyle w:val="Nagwek"/>
    </w:pPr>
    <w:r w:rsidRPr="00A729BB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-cz_b_m" style="width:453pt;height:95.25pt;visibility:visible;mso-wrap-style:square">
          <v:imagedata r:id="rId1" o:title="Nagłówek-cz_b_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A2" w:rsidRDefault="001310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25A7"/>
    <w:rsid w:val="00025386"/>
    <w:rsid w:val="001310A2"/>
    <w:rsid w:val="001C2314"/>
    <w:rsid w:val="00366A18"/>
    <w:rsid w:val="005624D8"/>
    <w:rsid w:val="008F2498"/>
    <w:rsid w:val="00A56A6F"/>
    <w:rsid w:val="00CB25A7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2015-01-28T09:53:00Z</dcterms:created>
  <dcterms:modified xsi:type="dcterms:W3CDTF">2015-01-28T09:53:00Z</dcterms:modified>
</cp:coreProperties>
</file>