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493BA8" w:rsidRPr="00493BA8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93BA8" w:rsidRPr="00493BA8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493BA8" w:rsidRPr="00493BA8">
        <w:rPr>
          <w:b/>
        </w:rPr>
        <w:t>Realizacja robót budowlanych związanych z przebudową segmentu G przy ul. Dąbrowskiego 73 w Częstochowie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081" w:rsidRDefault="00714081">
      <w:r>
        <w:separator/>
      </w:r>
    </w:p>
  </w:endnote>
  <w:endnote w:type="continuationSeparator" w:id="0">
    <w:p w:rsidR="00714081" w:rsidRDefault="00714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8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8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1408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081" w:rsidRDefault="00714081">
      <w:r>
        <w:separator/>
      </w:r>
    </w:p>
  </w:footnote>
  <w:footnote w:type="continuationSeparator" w:id="0">
    <w:p w:rsidR="00714081" w:rsidRDefault="007140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BA8" w:rsidRDefault="00493B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BA8" w:rsidRDefault="00B54820">
    <w:pPr>
      <w:pStyle w:val="Nagwek"/>
    </w:pPr>
    <w:r w:rsidRPr="00A729B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-cz_b_m" style="width:452.95pt;height:95.45pt;visibility:visible;mso-wrap-style:square">
          <v:imagedata r:id="rId1" o:title="Nagłówek-cz_b_m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BA8" w:rsidRDefault="00493BA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4081"/>
    <w:rsid w:val="000A5EC4"/>
    <w:rsid w:val="00212828"/>
    <w:rsid w:val="00271E63"/>
    <w:rsid w:val="00280712"/>
    <w:rsid w:val="002A7C88"/>
    <w:rsid w:val="00493BA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14081"/>
    <w:rsid w:val="00781717"/>
    <w:rsid w:val="007D7B59"/>
    <w:rsid w:val="00882B1D"/>
    <w:rsid w:val="008C6FD5"/>
    <w:rsid w:val="009A0497"/>
    <w:rsid w:val="009B1B93"/>
    <w:rsid w:val="00A146F3"/>
    <w:rsid w:val="00B52793"/>
    <w:rsid w:val="00B54820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2015-01-28T09:49:00Z</dcterms:created>
  <dcterms:modified xsi:type="dcterms:W3CDTF">2015-01-28T09:49:00Z</dcterms:modified>
</cp:coreProperties>
</file>