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DB44D0" w:rsidRPr="00DB44D0">
        <w:rPr>
          <w:b/>
          <w:i w:val="0"/>
        </w:rPr>
        <w:t>4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DB44D0" w:rsidRPr="00DB44D0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DB44D0" w:rsidP="009A21D7">
      <w:pPr>
        <w:pStyle w:val="Tekstpodstawowywcity"/>
        <w:spacing w:line="360" w:lineRule="auto"/>
        <w:ind w:firstLine="0"/>
      </w:pPr>
      <w:r w:rsidRPr="00DB44D0">
        <w:rPr>
          <w:b/>
        </w:rPr>
        <w:t>Dostawa, montaż i konfiguracja sprzętowego firewalla w postaci: klastra urządzeń publikujących usługi zespołu serwerów BLADE do sieci Internet oraz urządzenia umożliwiającego dostęp do sieci Internet użytkowników tych serwerów wraz z pełnym okablowaniem w ramach projektu "Portal Nauki" dla Instytutu Inteligentnych Systemów Informatycznych Politechniki Częstochowskiej.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DB44D0" w:rsidRPr="00DB44D0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lastRenderedPageBreak/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DB44D0" w:rsidRPr="00DB44D0">
        <w:t>(t.j. Dz. U. z 2013 r. poz. 907, z późn. zm.)</w:t>
      </w:r>
      <w:r w:rsidR="00D771B6">
        <w:t xml:space="preserve"> </w:t>
      </w:r>
      <w:r w:rsidRPr="00D771B6">
        <w:rPr>
          <w:szCs w:val="24"/>
        </w:rPr>
        <w:t xml:space="preserve">lub posługiwali się w celu sporządzenia oferty osobami </w:t>
      </w:r>
      <w:r w:rsidRPr="00D771B6">
        <w:rPr>
          <w:szCs w:val="24"/>
        </w:rPr>
        <w:lastRenderedPageBreak/>
        <w:t>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DB44D0" w:rsidRPr="00DB44D0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DB44D0" w:rsidRPr="00DB44D0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7473" w:rsidRDefault="003A7473">
      <w:r>
        <w:separator/>
      </w:r>
    </w:p>
  </w:endnote>
  <w:endnote w:type="continuationSeparator" w:id="0">
    <w:p w:rsidR="003A7473" w:rsidRDefault="003A74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44D0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44D0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44D0" w:rsidRDefault="00DB44D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7473" w:rsidRDefault="003A7473">
      <w:r>
        <w:separator/>
      </w:r>
    </w:p>
  </w:footnote>
  <w:footnote w:type="continuationSeparator" w:id="0">
    <w:p w:rsidR="003A7473" w:rsidRDefault="003A74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44D0" w:rsidRDefault="00DB44D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44D0" w:rsidRDefault="00DB44D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44D0" w:rsidRDefault="00DB44D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A7473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A7473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B6204"/>
    <w:rsid w:val="00CC527A"/>
    <w:rsid w:val="00D771B6"/>
    <w:rsid w:val="00DB44D0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984</Words>
  <Characters>5909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2010-01-07T09:39:00Z</cp:lastPrinted>
  <dcterms:created xsi:type="dcterms:W3CDTF">2015-01-19T10:06:00Z</dcterms:created>
  <dcterms:modified xsi:type="dcterms:W3CDTF">2015-01-19T10:06:00Z</dcterms:modified>
</cp:coreProperties>
</file>