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F3279" w:rsidRPr="003F327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F3279" w:rsidRPr="003F327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F3279" w:rsidRPr="003F3279">
        <w:rPr>
          <w:b/>
        </w:rPr>
        <w:t>Dostawa, montaż i konfiguracja sprzętowego firewalla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C22" w:rsidRDefault="00532C22">
      <w:r>
        <w:separator/>
      </w:r>
    </w:p>
  </w:endnote>
  <w:endnote w:type="continuationSeparator" w:id="0">
    <w:p w:rsidR="00532C22" w:rsidRDefault="00532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2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32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2C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C22" w:rsidRDefault="00532C22">
      <w:r>
        <w:separator/>
      </w:r>
    </w:p>
  </w:footnote>
  <w:footnote w:type="continuationSeparator" w:id="0">
    <w:p w:rsidR="00532C22" w:rsidRDefault="00532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79" w:rsidRDefault="003F32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79" w:rsidRDefault="003F32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279" w:rsidRDefault="003F32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C22"/>
    <w:rsid w:val="000A5EC4"/>
    <w:rsid w:val="00212828"/>
    <w:rsid w:val="00271E63"/>
    <w:rsid w:val="00280712"/>
    <w:rsid w:val="002A7C88"/>
    <w:rsid w:val="003F3279"/>
    <w:rsid w:val="004B4F3F"/>
    <w:rsid w:val="004D3908"/>
    <w:rsid w:val="004F2D10"/>
    <w:rsid w:val="00532C22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2015-01-19T10:06:00Z</dcterms:created>
  <dcterms:modified xsi:type="dcterms:W3CDTF">2015-01-19T10:06:00Z</dcterms:modified>
</cp:coreProperties>
</file>