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189" w:rsidRPr="007C0331" w:rsidRDefault="0050523B">
      <w:pPr>
        <w:rPr>
          <w:noProof/>
          <w:sz w:val="8"/>
        </w:rPr>
      </w:pPr>
      <w:r w:rsidRPr="0050523B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7" o:title="logo"/>
          </v:shape>
        </w:pict>
      </w:r>
    </w:p>
    <w:p w:rsidR="00BF4189" w:rsidRPr="007C0331" w:rsidRDefault="00BF4189">
      <w:pPr>
        <w:rPr>
          <w:b/>
          <w:bCs/>
          <w:sz w:val="24"/>
        </w:rPr>
      </w:pPr>
    </w:p>
    <w:p w:rsidR="006D4AB3" w:rsidRPr="007C0331" w:rsidRDefault="00787824">
      <w:pPr>
        <w:rPr>
          <w:b/>
          <w:bCs/>
          <w:sz w:val="24"/>
        </w:rPr>
      </w:pPr>
      <w:r w:rsidRPr="007C0331">
        <w:rPr>
          <w:b/>
          <w:bCs/>
          <w:sz w:val="24"/>
        </w:rPr>
        <w:t>Politechnika Częstochowska</w:t>
      </w:r>
    </w:p>
    <w:p w:rsidR="006D4AB3" w:rsidRPr="007C0331" w:rsidRDefault="00787824">
      <w:pPr>
        <w:rPr>
          <w:b/>
          <w:bCs/>
          <w:sz w:val="24"/>
        </w:rPr>
      </w:pPr>
      <w:r w:rsidRPr="007C0331">
        <w:rPr>
          <w:b/>
          <w:bCs/>
          <w:sz w:val="24"/>
        </w:rPr>
        <w:t>Dąbrowskiego</w:t>
      </w:r>
      <w:r w:rsidR="006D4AB3" w:rsidRPr="007C0331">
        <w:rPr>
          <w:b/>
          <w:bCs/>
          <w:sz w:val="24"/>
        </w:rPr>
        <w:t xml:space="preserve"> </w:t>
      </w:r>
      <w:r w:rsidRPr="007C0331">
        <w:rPr>
          <w:b/>
          <w:bCs/>
          <w:sz w:val="24"/>
        </w:rPr>
        <w:t>69</w:t>
      </w:r>
    </w:p>
    <w:p w:rsidR="006D4AB3" w:rsidRPr="007C0331" w:rsidRDefault="00787824">
      <w:pPr>
        <w:rPr>
          <w:b/>
          <w:bCs/>
          <w:sz w:val="24"/>
        </w:rPr>
      </w:pPr>
      <w:r w:rsidRPr="007C0331">
        <w:rPr>
          <w:b/>
          <w:bCs/>
          <w:sz w:val="24"/>
        </w:rPr>
        <w:t>42-201</w:t>
      </w:r>
      <w:r w:rsidR="006D4AB3" w:rsidRPr="007C0331">
        <w:rPr>
          <w:b/>
          <w:bCs/>
          <w:sz w:val="24"/>
        </w:rPr>
        <w:t xml:space="preserve"> </w:t>
      </w:r>
      <w:r w:rsidRPr="007C0331">
        <w:rPr>
          <w:b/>
          <w:bCs/>
          <w:sz w:val="24"/>
        </w:rPr>
        <w:t>Częstochowa</w:t>
      </w:r>
    </w:p>
    <w:p w:rsidR="006D4AB3" w:rsidRPr="007C0331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Pr="007C0331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7C0331" w:rsidRDefault="006D4AB3">
      <w:pPr>
        <w:pStyle w:val="Nagwek"/>
        <w:tabs>
          <w:tab w:val="clear" w:pos="4536"/>
        </w:tabs>
        <w:rPr>
          <w:sz w:val="24"/>
        </w:rPr>
      </w:pPr>
      <w:r w:rsidRPr="007C0331">
        <w:rPr>
          <w:b/>
          <w:bCs/>
          <w:sz w:val="24"/>
        </w:rPr>
        <w:t>Pismo:</w:t>
      </w:r>
      <w:r w:rsidR="00560E03" w:rsidRPr="007C0331">
        <w:rPr>
          <w:b/>
          <w:bCs/>
          <w:sz w:val="24"/>
        </w:rPr>
        <w:t xml:space="preserve"> RK-</w:t>
      </w:r>
      <w:r w:rsidR="00C75DDC">
        <w:rPr>
          <w:b/>
          <w:bCs/>
          <w:sz w:val="24"/>
        </w:rPr>
        <w:t xml:space="preserve"> 91</w:t>
      </w:r>
      <w:r w:rsidR="00560E03" w:rsidRPr="007C0331">
        <w:rPr>
          <w:b/>
          <w:bCs/>
          <w:sz w:val="24"/>
        </w:rPr>
        <w:t>/15</w:t>
      </w:r>
      <w:r w:rsidRPr="007C0331">
        <w:rPr>
          <w:sz w:val="24"/>
        </w:rPr>
        <w:tab/>
        <w:t xml:space="preserve"> </w:t>
      </w:r>
      <w:r w:rsidR="00787824" w:rsidRPr="007C0331">
        <w:rPr>
          <w:sz w:val="24"/>
        </w:rPr>
        <w:t>Częstochowa</w:t>
      </w:r>
      <w:r w:rsidRPr="007C0331">
        <w:rPr>
          <w:sz w:val="24"/>
        </w:rPr>
        <w:t xml:space="preserve"> dnia: </w:t>
      </w:r>
      <w:r w:rsidR="0083137C">
        <w:rPr>
          <w:sz w:val="24"/>
        </w:rPr>
        <w:t>2015-01-27</w:t>
      </w:r>
    </w:p>
    <w:p w:rsidR="006D4AB3" w:rsidRPr="007C0331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7C0331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7C0331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7C0331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7C0331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7C0331" w:rsidRDefault="006D4AB3">
      <w:pPr>
        <w:pStyle w:val="Nagwek1"/>
        <w:jc w:val="center"/>
        <w:rPr>
          <w:rFonts w:ascii="Times New Roman" w:hAnsi="Times New Roman"/>
        </w:rPr>
      </w:pPr>
      <w:r w:rsidRPr="007C0331">
        <w:rPr>
          <w:rFonts w:ascii="Times New Roman" w:hAnsi="Times New Roman"/>
        </w:rPr>
        <w:t>O D P O W I E D Ź</w:t>
      </w:r>
    </w:p>
    <w:p w:rsidR="006D4AB3" w:rsidRPr="007C0331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7C0331">
        <w:rPr>
          <w:rFonts w:ascii="Times New Roman" w:hAnsi="Times New Roman"/>
        </w:rPr>
        <w:t>na zapytania w sprawie SIWZ</w:t>
      </w:r>
      <w:r w:rsidR="00BC50DE">
        <w:rPr>
          <w:rFonts w:ascii="Times New Roman" w:hAnsi="Times New Roman"/>
        </w:rPr>
        <w:t xml:space="preserve"> oraz zmiana SIWZ</w:t>
      </w:r>
    </w:p>
    <w:p w:rsidR="006D4AB3" w:rsidRPr="007C0331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 w:rsidRPr="007C0331">
        <w:rPr>
          <w:i/>
          <w:sz w:val="24"/>
        </w:rPr>
        <w:t>Szanowni Państwo,</w:t>
      </w:r>
    </w:p>
    <w:p w:rsidR="006D4AB3" w:rsidRPr="007C0331" w:rsidRDefault="006D4AB3">
      <w:pPr>
        <w:pStyle w:val="Tekstpodstawowywcity3"/>
        <w:spacing w:before="120" w:after="120"/>
        <w:ind w:firstLine="0"/>
        <w:rPr>
          <w:sz w:val="24"/>
        </w:rPr>
      </w:pPr>
      <w:r w:rsidRPr="007C0331"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87824" w:rsidRPr="007C0331">
        <w:rPr>
          <w:sz w:val="24"/>
        </w:rPr>
        <w:t>(</w:t>
      </w:r>
      <w:proofErr w:type="spellStart"/>
      <w:r w:rsidR="00787824" w:rsidRPr="007C0331">
        <w:rPr>
          <w:sz w:val="24"/>
        </w:rPr>
        <w:t>t.j</w:t>
      </w:r>
      <w:proofErr w:type="spellEnd"/>
      <w:r w:rsidR="00787824" w:rsidRPr="007C0331">
        <w:rPr>
          <w:sz w:val="24"/>
        </w:rPr>
        <w:t xml:space="preserve">. Dz. U. z 2013 r. poz. 907, z </w:t>
      </w:r>
      <w:proofErr w:type="spellStart"/>
      <w:r w:rsidR="00787824" w:rsidRPr="007C0331">
        <w:rPr>
          <w:sz w:val="24"/>
        </w:rPr>
        <w:t>późn</w:t>
      </w:r>
      <w:proofErr w:type="spellEnd"/>
      <w:r w:rsidR="00787824" w:rsidRPr="007C0331">
        <w:rPr>
          <w:sz w:val="24"/>
        </w:rPr>
        <w:t>. zm.)</w:t>
      </w:r>
      <w:r w:rsidRPr="007C0331">
        <w:t xml:space="preserve"> </w:t>
      </w:r>
      <w:r w:rsidRPr="007C0331">
        <w:rPr>
          <w:sz w:val="24"/>
        </w:rPr>
        <w:t xml:space="preserve">w trybie </w:t>
      </w:r>
      <w:r w:rsidR="00787824" w:rsidRPr="007C0331">
        <w:rPr>
          <w:b/>
          <w:sz w:val="24"/>
        </w:rPr>
        <w:t>przetarg nieograniczony</w:t>
      </w:r>
      <w:r w:rsidRPr="007C0331">
        <w:rPr>
          <w:sz w:val="24"/>
        </w:rPr>
        <w:t>, na:</w:t>
      </w:r>
    </w:p>
    <w:p w:rsidR="006D4AB3" w:rsidRPr="007C0331" w:rsidRDefault="00787824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C0331">
        <w:rPr>
          <w:b/>
          <w:sz w:val="24"/>
        </w:rPr>
        <w:t>Przeprowadzenie szkoleń  w ramach projektu "Kompetentny absolwent Wydziału Inżynierii Mechanicznej i Informatyki"</w:t>
      </w:r>
      <w:r w:rsidR="006D4AB3" w:rsidRPr="007C0331">
        <w:rPr>
          <w:sz w:val="24"/>
        </w:rPr>
        <w:t>,</w:t>
      </w:r>
      <w:r w:rsidR="00560E03" w:rsidRPr="007C0331">
        <w:rPr>
          <w:sz w:val="24"/>
        </w:rPr>
        <w:t xml:space="preserve"> </w:t>
      </w:r>
      <w:proofErr w:type="spellStart"/>
      <w:r w:rsidR="00560E03" w:rsidRPr="007C0331">
        <w:rPr>
          <w:sz w:val="24"/>
        </w:rPr>
        <w:t>spr</w:t>
      </w:r>
      <w:proofErr w:type="spellEnd"/>
      <w:r w:rsidR="00560E03" w:rsidRPr="007C0331">
        <w:rPr>
          <w:sz w:val="24"/>
        </w:rPr>
        <w:t xml:space="preserve">. nr rej. </w:t>
      </w:r>
      <w:r w:rsidR="00560E03" w:rsidRPr="007C0331">
        <w:rPr>
          <w:b/>
          <w:bCs/>
          <w:sz w:val="24"/>
        </w:rPr>
        <w:t>KA/POKL/ZP/U-03/15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 w:rsidRPr="007C0331">
        <w:rPr>
          <w:sz w:val="24"/>
        </w:rPr>
        <w:t>Treść wspomnianej prośby jest następująca :</w:t>
      </w:r>
    </w:p>
    <w:p w:rsidR="007C0331" w:rsidRPr="0003317F" w:rsidRDefault="0003317F" w:rsidP="0003317F">
      <w:pPr>
        <w:pStyle w:val="Tekstpodstawowywcity3"/>
        <w:spacing w:before="120" w:after="120"/>
        <w:ind w:firstLine="0"/>
        <w:rPr>
          <w:b/>
          <w:i/>
          <w:iCs/>
          <w:sz w:val="24"/>
          <w:szCs w:val="24"/>
          <w:u w:val="single"/>
        </w:rPr>
      </w:pPr>
      <w:r w:rsidRPr="0003317F">
        <w:rPr>
          <w:b/>
          <w:sz w:val="24"/>
          <w:u w:val="single"/>
        </w:rPr>
        <w:t>Pytania do Zadania nr 1,2 i 3.</w:t>
      </w:r>
    </w:p>
    <w:p w:rsidR="007C0331" w:rsidRPr="007C0331" w:rsidRDefault="0003317F" w:rsidP="00BC50DE">
      <w:pPr>
        <w:pStyle w:val="Zwykytek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Pytanie 1</w:t>
      </w:r>
      <w:r w:rsidR="007C0331">
        <w:rPr>
          <w:rFonts w:ascii="Times New Roman" w:hAnsi="Times New Roman"/>
          <w:b/>
          <w:sz w:val="24"/>
        </w:rPr>
        <w:t xml:space="preserve"> do zadania nr</w:t>
      </w:r>
      <w:r w:rsidR="0083137C">
        <w:rPr>
          <w:rFonts w:ascii="Times New Roman" w:hAnsi="Times New Roman"/>
          <w:b/>
          <w:sz w:val="24"/>
        </w:rPr>
        <w:t xml:space="preserve"> </w:t>
      </w:r>
      <w:r w:rsidR="007C0331">
        <w:rPr>
          <w:rFonts w:ascii="Times New Roman" w:hAnsi="Times New Roman"/>
          <w:b/>
          <w:sz w:val="24"/>
        </w:rPr>
        <w:t>1,2 i 3</w:t>
      </w:r>
    </w:p>
    <w:p w:rsidR="00586478" w:rsidRPr="007C0331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Dotyczy projektu umowy: par. 4</w:t>
      </w:r>
    </w:p>
    <w:p w:rsidR="00586478" w:rsidRPr="007C0331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Zwracamy się z wnioskiem o zmianę dotychczasowego brzmienia punktu 4 w paragrafie 4 („Za dzień zapłaty strony przyjmują dzień wydania dyspozycji dokonania przelewu bankowi prowadzącemu rachunek Zamawiającego.”) na następujące:</w:t>
      </w:r>
    </w:p>
    <w:p w:rsidR="00586478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„Za dzień zapłaty strony przyjmują dzień uznania rachunku Wykonawcy.”</w:t>
      </w:r>
    </w:p>
    <w:p w:rsidR="00BC50DE" w:rsidRDefault="00BC50DE" w:rsidP="00BC50DE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b/>
          <w:sz w:val="24"/>
        </w:rPr>
        <w:t>Odpowiedź</w:t>
      </w:r>
    </w:p>
    <w:p w:rsidR="00BC50DE" w:rsidRPr="00BC50DE" w:rsidRDefault="00BC50DE" w:rsidP="00BC50DE">
      <w:pPr>
        <w:pStyle w:val="Tekstpodstawowywcity3"/>
        <w:spacing w:before="120" w:after="120"/>
        <w:ind w:firstLine="0"/>
        <w:rPr>
          <w:b/>
          <w:sz w:val="24"/>
        </w:rPr>
      </w:pPr>
      <w:r w:rsidRPr="00BC50DE">
        <w:rPr>
          <w:sz w:val="24"/>
        </w:rPr>
        <w:t>Zamawia</w:t>
      </w:r>
      <w:r>
        <w:rPr>
          <w:sz w:val="24"/>
        </w:rPr>
        <w:t xml:space="preserve">jący nie wyraża zgody na zmianę brzmienia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 w paragrafie 4 projektu umowy.</w:t>
      </w:r>
    </w:p>
    <w:p w:rsidR="00BC50DE" w:rsidRPr="007C0331" w:rsidRDefault="00BC50DE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586478" w:rsidRPr="007C0331" w:rsidRDefault="00586478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7C0331" w:rsidRPr="007C0331" w:rsidRDefault="007C0331" w:rsidP="00BC50DE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b/>
          <w:sz w:val="24"/>
        </w:rPr>
        <w:t xml:space="preserve">Pytanie </w:t>
      </w:r>
      <w:r w:rsidR="0003317F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 xml:space="preserve"> do zadania nr</w:t>
      </w:r>
      <w:r w:rsidR="0083137C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1,2 i 3</w:t>
      </w:r>
    </w:p>
    <w:p w:rsidR="007C0331" w:rsidRPr="007C0331" w:rsidRDefault="007C0331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586478" w:rsidRPr="007C0331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Dotyczy projektu umowy: par. 5</w:t>
      </w:r>
    </w:p>
    <w:p w:rsidR="00586478" w:rsidRPr="007C0331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a) Zwracamy się z wnioskiem o dodanie do par. 5 punktu 3. o treści:</w:t>
      </w:r>
    </w:p>
    <w:p w:rsidR="00586478" w:rsidRPr="007C0331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„Całkowita odpowiedzialność Wykonawcy z tytułu realizacji umowy jest ograniczona do kwoty wypłaconego wynagrodzenia.”</w:t>
      </w:r>
    </w:p>
    <w:p w:rsidR="00586478" w:rsidRPr="007C0331" w:rsidRDefault="00586478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586478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b) W obecnej formie kary umowne określone w par. 5 są niesymetryczne. Zwracamy się z wnioskiem o dodanie do tego paragrafu dodatkowego punktu o brzmieniu:</w:t>
      </w:r>
      <w:r w:rsidRPr="007C0331">
        <w:rPr>
          <w:rFonts w:ascii="Times New Roman" w:hAnsi="Times New Roman"/>
          <w:sz w:val="24"/>
          <w:szCs w:val="24"/>
        </w:rPr>
        <w:br/>
        <w:t>„Zamawiający zapłaci Wykonawcy karę umowną w wysokości 25% za odstąpienie od umowy przez Wykonawcę lub Zamawiającego z przyczyn leżących po stronie Zamawiającego.”</w:t>
      </w:r>
    </w:p>
    <w:p w:rsidR="00BC50DE" w:rsidRDefault="00BC50DE" w:rsidP="00BC50DE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b/>
          <w:sz w:val="24"/>
        </w:rPr>
        <w:t>Odpowiedź</w:t>
      </w:r>
    </w:p>
    <w:p w:rsidR="00BC50DE" w:rsidRPr="007C0331" w:rsidRDefault="00BC50DE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nie wyraża zgody na dodanie w projekcie umowy proponowanych przez Wykonawcę powyższych zapisów.</w:t>
      </w:r>
    </w:p>
    <w:p w:rsidR="00586478" w:rsidRPr="007C0331" w:rsidRDefault="00586478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7C0331" w:rsidRPr="007C0331" w:rsidRDefault="007C0331" w:rsidP="00BC50DE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b/>
          <w:sz w:val="24"/>
        </w:rPr>
        <w:t xml:space="preserve">Pytanie </w:t>
      </w:r>
      <w:r w:rsidR="0003317F">
        <w:rPr>
          <w:rFonts w:ascii="Times New Roman" w:hAnsi="Times New Roman"/>
          <w:b/>
          <w:sz w:val="24"/>
        </w:rPr>
        <w:t>3</w:t>
      </w:r>
      <w:r>
        <w:rPr>
          <w:rFonts w:ascii="Times New Roman" w:hAnsi="Times New Roman"/>
          <w:b/>
          <w:sz w:val="24"/>
        </w:rPr>
        <w:t xml:space="preserve"> do zadania nr</w:t>
      </w:r>
      <w:r w:rsidR="0083137C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1,2 i 3</w:t>
      </w:r>
    </w:p>
    <w:p w:rsidR="007C0331" w:rsidRPr="007C0331" w:rsidRDefault="007C0331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586478" w:rsidRPr="007C0331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Dotyczy projektu umowy: par. 7</w:t>
      </w:r>
    </w:p>
    <w:p w:rsidR="00586478" w:rsidRPr="007C0331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 xml:space="preserve">Ust. 2 - Punkt ten ogranicza możliwość dochodzenia słusznie należnego wynagrodzenia, dlatego zwracamy się z wnioskiem o usunięcie z projektu umowy ust. 2 w par. 7 </w:t>
      </w:r>
    </w:p>
    <w:p w:rsidR="00586478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Prosimy również o modyfikację ust. 3 poprzez usunięcie słowa „praw”. Punkt ten otrzymałby brzmienie: „Wykonawca nie może przekazać obowiązków wynikających z niniejszej umowy na osoby trzecie.”</w:t>
      </w:r>
    </w:p>
    <w:p w:rsidR="00BC50DE" w:rsidRDefault="00BC50DE" w:rsidP="00BC50DE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b/>
          <w:sz w:val="24"/>
        </w:rPr>
        <w:t>Odpowiedź</w:t>
      </w:r>
    </w:p>
    <w:p w:rsidR="00BC50DE" w:rsidRPr="007C0331" w:rsidRDefault="00BC50DE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nie wyraża zgody </w:t>
      </w:r>
      <w:r w:rsidR="001D0A00">
        <w:rPr>
          <w:rFonts w:ascii="Times New Roman" w:hAnsi="Times New Roman"/>
          <w:sz w:val="24"/>
          <w:szCs w:val="24"/>
        </w:rPr>
        <w:t>na usunięcie ust.2 w paragrafie 7. Ponadto Zamawiający nie wyraża zgody na modyfikację zapisu w ust. 3 paragrafu 7 w postulowany przez Wykonawcę sposób.</w:t>
      </w:r>
    </w:p>
    <w:p w:rsidR="00586478" w:rsidRPr="007C0331" w:rsidRDefault="00586478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7C0331" w:rsidRPr="007C0331" w:rsidRDefault="007C0331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b/>
          <w:sz w:val="24"/>
        </w:rPr>
        <w:t xml:space="preserve">Pytanie </w:t>
      </w:r>
      <w:r w:rsidR="0003317F">
        <w:rPr>
          <w:rFonts w:ascii="Times New Roman" w:hAnsi="Times New Roman"/>
          <w:b/>
          <w:sz w:val="24"/>
        </w:rPr>
        <w:t>4</w:t>
      </w:r>
      <w:r w:rsidRPr="007C0331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do zadania nr</w:t>
      </w:r>
      <w:r w:rsidR="0083137C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1,2 i 3</w:t>
      </w:r>
    </w:p>
    <w:p w:rsidR="007C0331" w:rsidRPr="007C0331" w:rsidRDefault="007C0331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 </w:t>
      </w:r>
    </w:p>
    <w:p w:rsidR="00586478" w:rsidRPr="007C0331" w:rsidRDefault="00586478" w:rsidP="001D0A00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Dotyczy projektu umowy: par. 8</w:t>
      </w:r>
    </w:p>
    <w:p w:rsidR="00586478" w:rsidRPr="007C0331" w:rsidRDefault="00586478" w:rsidP="007C0331">
      <w:pPr>
        <w:pStyle w:val="Zwykytek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 xml:space="preserve">Zwracamy się z wnioskiem o wymienienie ex </w:t>
      </w:r>
      <w:proofErr w:type="spellStart"/>
      <w:r w:rsidRPr="007C0331">
        <w:rPr>
          <w:rFonts w:ascii="Times New Roman" w:hAnsi="Times New Roman"/>
          <w:sz w:val="24"/>
          <w:szCs w:val="24"/>
        </w:rPr>
        <w:t>plicite</w:t>
      </w:r>
      <w:proofErr w:type="spellEnd"/>
      <w:r w:rsidRPr="007C0331">
        <w:rPr>
          <w:rFonts w:ascii="Times New Roman" w:hAnsi="Times New Roman"/>
          <w:sz w:val="24"/>
          <w:szCs w:val="24"/>
        </w:rPr>
        <w:t xml:space="preserve">, co Zamawiający rozumie przez nienależyte wykonanie umowy poprzez zmianę dotychczasowego brzmienia par. 8 </w:t>
      </w:r>
    </w:p>
    <w:p w:rsidR="00586478" w:rsidRPr="007C0331" w:rsidRDefault="00586478" w:rsidP="007C0331">
      <w:pPr>
        <w:pStyle w:val="Zwykytekst"/>
        <w:ind w:left="1416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„Zamawiający ma prawo odstąpienia od umowy w przypadku jej niewykonania lub nienależytego wykonania, a w szczególności:”</w:t>
      </w:r>
    </w:p>
    <w:p w:rsidR="00586478" w:rsidRPr="007C0331" w:rsidRDefault="00586478" w:rsidP="007C0331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na następujące:</w:t>
      </w:r>
    </w:p>
    <w:p w:rsidR="001D0A00" w:rsidRDefault="00586478" w:rsidP="001D0A00">
      <w:pPr>
        <w:pStyle w:val="Tekstpodstawowy"/>
        <w:ind w:left="1416"/>
        <w:jc w:val="both"/>
        <w:rPr>
          <w:sz w:val="24"/>
          <w:szCs w:val="24"/>
        </w:rPr>
      </w:pPr>
      <w:r w:rsidRPr="007C0331">
        <w:rPr>
          <w:sz w:val="24"/>
          <w:szCs w:val="24"/>
        </w:rPr>
        <w:t>„Zamawiający ma prawo odstąpienia od umowy w przypadku jej niewykonania lub nienależytego wykonania. Przez nienależyte wykonanie Zamawiający rozumie:”</w:t>
      </w:r>
    </w:p>
    <w:p w:rsidR="001D0A00" w:rsidRDefault="001D0A00" w:rsidP="001D0A00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b/>
          <w:sz w:val="24"/>
        </w:rPr>
        <w:t>Odpowiedź</w:t>
      </w:r>
    </w:p>
    <w:p w:rsidR="001D0A00" w:rsidRPr="007C0331" w:rsidRDefault="001D0A00" w:rsidP="00E301AD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</w:rPr>
        <w:t>Zamawiają</w:t>
      </w:r>
      <w:r w:rsidRPr="001D0A00">
        <w:rPr>
          <w:sz w:val="24"/>
        </w:rPr>
        <w:t>cy</w:t>
      </w:r>
      <w:r>
        <w:rPr>
          <w:sz w:val="24"/>
        </w:rPr>
        <w:t xml:space="preserve"> nie wyraża zgody na zmianę zapisu paragrafu 8 projektu umowy w proponowany przez Wykonawcę sposób. Zamawiający wymienia w projekcie umowy jedynie </w:t>
      </w:r>
      <w:r>
        <w:rPr>
          <w:sz w:val="24"/>
        </w:rPr>
        <w:lastRenderedPageBreak/>
        <w:t>przykładowe przypadki nienależytego wykonania umowy, ponieważ nie ma możliwości enumeratywnego wymienienia wszystkich jakie się mogą zdarzyć.</w:t>
      </w:r>
      <w:r w:rsidRPr="001D0A00">
        <w:rPr>
          <w:sz w:val="24"/>
        </w:rPr>
        <w:t xml:space="preserve"> </w:t>
      </w:r>
    </w:p>
    <w:p w:rsidR="00586478" w:rsidRPr="007C0331" w:rsidRDefault="00586478" w:rsidP="007C0331">
      <w:pPr>
        <w:pStyle w:val="Tekstpodstawowy"/>
        <w:ind w:left="1416"/>
        <w:jc w:val="both"/>
        <w:rPr>
          <w:sz w:val="24"/>
          <w:szCs w:val="24"/>
        </w:rPr>
      </w:pPr>
    </w:p>
    <w:p w:rsidR="00586478" w:rsidRPr="007C0331" w:rsidRDefault="00586478" w:rsidP="007C0331">
      <w:pPr>
        <w:pStyle w:val="Zwykytek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Dotyczy projektu umowy: par. 8, pkt. 1)</w:t>
      </w:r>
    </w:p>
    <w:p w:rsidR="00586478" w:rsidRDefault="00586478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Umowa nie wskazuje osób prowadzących zajęcia. Prosimy o usunięcie tego punktu.</w:t>
      </w:r>
    </w:p>
    <w:p w:rsidR="001D0A00" w:rsidRDefault="001D0A00" w:rsidP="001D0A00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b/>
          <w:sz w:val="24"/>
        </w:rPr>
        <w:t>Odpowiedź</w:t>
      </w:r>
    </w:p>
    <w:p w:rsidR="001D0A00" w:rsidRPr="007C0331" w:rsidRDefault="00310CAB" w:rsidP="0083137C">
      <w:pPr>
        <w:pStyle w:val="Zwykytek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dokonuje usunięcia w projekcie umowy 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1 w paragrafie 8.</w:t>
      </w:r>
    </w:p>
    <w:p w:rsidR="00586478" w:rsidRPr="007C0331" w:rsidRDefault="00586478" w:rsidP="007C0331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586478" w:rsidRPr="007C0331" w:rsidRDefault="00586478" w:rsidP="007C0331">
      <w:pPr>
        <w:pStyle w:val="Zwykytek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Dotyczy projektu umowy: par. 8, pkt. 3)</w:t>
      </w:r>
    </w:p>
    <w:p w:rsidR="00586478" w:rsidRDefault="00586478" w:rsidP="007C0331">
      <w:pPr>
        <w:pStyle w:val="Tekstpodstawowy"/>
        <w:spacing w:line="360" w:lineRule="auto"/>
        <w:ind w:left="720"/>
        <w:jc w:val="both"/>
        <w:rPr>
          <w:sz w:val="24"/>
          <w:szCs w:val="24"/>
        </w:rPr>
      </w:pPr>
      <w:r w:rsidRPr="007C0331">
        <w:rPr>
          <w:sz w:val="24"/>
          <w:szCs w:val="24"/>
        </w:rPr>
        <w:t>Zwracamy się z wnioskiem o doprecyzowanie, co Zamawiający rozumie przez „niewłaściwą metodykę” lub usunięcie tego punktu.</w:t>
      </w:r>
    </w:p>
    <w:p w:rsidR="001D0A00" w:rsidRDefault="001D0A00" w:rsidP="001D0A00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b/>
          <w:sz w:val="24"/>
        </w:rPr>
        <w:t>Odpowiedź</w:t>
      </w:r>
    </w:p>
    <w:p w:rsidR="0083137C" w:rsidRDefault="0083137C" w:rsidP="0083137C">
      <w:pPr>
        <w:pStyle w:val="Zwykytek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dokonuje usunięcia w projekcie umowy 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3 w paragrafie 8.</w:t>
      </w:r>
    </w:p>
    <w:p w:rsidR="0003317F" w:rsidRPr="007C0331" w:rsidRDefault="0003317F" w:rsidP="0083137C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C0331" w:rsidRDefault="0003317F" w:rsidP="0003317F">
      <w:pPr>
        <w:pStyle w:val="Tekstpodstawowy"/>
        <w:spacing w:line="360" w:lineRule="auto"/>
        <w:jc w:val="both"/>
        <w:rPr>
          <w:b/>
          <w:sz w:val="24"/>
          <w:u w:val="single"/>
        </w:rPr>
      </w:pPr>
      <w:r w:rsidRPr="0003317F">
        <w:rPr>
          <w:b/>
          <w:sz w:val="24"/>
          <w:u w:val="single"/>
        </w:rPr>
        <w:t>Pytania do Zadania nr 1</w:t>
      </w:r>
    </w:p>
    <w:p w:rsidR="00D21C5F" w:rsidRPr="007C0331" w:rsidRDefault="00D21C5F" w:rsidP="0003317F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7C0331" w:rsidRPr="007C0331" w:rsidRDefault="007C0331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331">
        <w:rPr>
          <w:b/>
          <w:sz w:val="24"/>
        </w:rPr>
        <w:t xml:space="preserve">Pytanie </w:t>
      </w:r>
      <w:r w:rsidR="0003317F">
        <w:rPr>
          <w:b/>
          <w:sz w:val="24"/>
        </w:rPr>
        <w:t>1</w:t>
      </w:r>
      <w:r>
        <w:rPr>
          <w:b/>
          <w:sz w:val="24"/>
        </w:rPr>
        <w:t xml:space="preserve"> do zadania nr 1</w:t>
      </w:r>
    </w:p>
    <w:p w:rsidR="00586478" w:rsidRPr="007C0331" w:rsidRDefault="00586478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331">
        <w:rPr>
          <w:sz w:val="24"/>
          <w:szCs w:val="24"/>
        </w:rPr>
        <w:t>W</w:t>
      </w:r>
      <w:r w:rsidR="00310CAB">
        <w:rPr>
          <w:sz w:val="24"/>
          <w:szCs w:val="24"/>
        </w:rPr>
        <w:t xml:space="preserve"> </w:t>
      </w:r>
      <w:r w:rsidRPr="007C0331">
        <w:rPr>
          <w:sz w:val="24"/>
          <w:szCs w:val="24"/>
        </w:rPr>
        <w:t>jakim procencie dofinansowane jest szkolenie: powyżej 70%, czy może w 100%?</w:t>
      </w:r>
    </w:p>
    <w:p w:rsidR="00586478" w:rsidRDefault="00586478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331">
        <w:rPr>
          <w:sz w:val="24"/>
          <w:szCs w:val="24"/>
        </w:rPr>
        <w:t>Jest ważne na jakiej podstawie szkolenie ma stawkę VAT zwolnione.</w:t>
      </w:r>
    </w:p>
    <w:p w:rsidR="00310CAB" w:rsidRDefault="00310CAB" w:rsidP="00310CAB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b/>
          <w:sz w:val="24"/>
        </w:rPr>
        <w:t>Odpowiedź</w:t>
      </w:r>
    </w:p>
    <w:p w:rsidR="00310CAB" w:rsidRPr="00310CAB" w:rsidRDefault="00310CAB" w:rsidP="0003317F">
      <w:pPr>
        <w:spacing w:after="240"/>
        <w:rPr>
          <w:sz w:val="24"/>
          <w:szCs w:val="24"/>
        </w:rPr>
      </w:pPr>
      <w:r>
        <w:rPr>
          <w:sz w:val="24"/>
          <w:szCs w:val="24"/>
        </w:rPr>
        <w:t>D</w:t>
      </w:r>
      <w:r w:rsidRPr="00310CAB">
        <w:rPr>
          <w:sz w:val="24"/>
          <w:szCs w:val="24"/>
        </w:rPr>
        <w:t>ofinansowanie ze środków publicznych wynosi 100 %</w:t>
      </w:r>
      <w:r>
        <w:rPr>
          <w:sz w:val="24"/>
          <w:szCs w:val="24"/>
        </w:rPr>
        <w:t>.</w:t>
      </w:r>
    </w:p>
    <w:p w:rsidR="00310CAB" w:rsidRPr="00310CAB" w:rsidRDefault="00310CAB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C0331" w:rsidRPr="00310CAB" w:rsidRDefault="007C0331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b/>
          <w:sz w:val="24"/>
          <w:szCs w:val="24"/>
        </w:rPr>
        <w:t xml:space="preserve">Pytanie </w:t>
      </w:r>
      <w:r w:rsidR="0003317F">
        <w:rPr>
          <w:b/>
          <w:sz w:val="24"/>
          <w:szCs w:val="24"/>
        </w:rPr>
        <w:t>2</w:t>
      </w:r>
      <w:r w:rsidRPr="00310CAB">
        <w:rPr>
          <w:b/>
          <w:sz w:val="24"/>
          <w:szCs w:val="24"/>
        </w:rPr>
        <w:t xml:space="preserve"> do zadania nr 1 </w:t>
      </w:r>
    </w:p>
    <w:p w:rsidR="00586478" w:rsidRPr="00310CAB" w:rsidRDefault="00586478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sz w:val="24"/>
          <w:szCs w:val="24"/>
        </w:rPr>
        <w:t xml:space="preserve">Podczas </w:t>
      </w:r>
      <w:r w:rsidR="00CA393E">
        <w:rPr>
          <w:sz w:val="24"/>
          <w:szCs w:val="24"/>
        </w:rPr>
        <w:t>kalkulacji kosztó</w:t>
      </w:r>
      <w:r w:rsidRPr="00310CAB">
        <w:rPr>
          <w:sz w:val="24"/>
          <w:szCs w:val="24"/>
        </w:rPr>
        <w:t>w Wykonawca chce wiedzieć w jakim trybie będzie</w:t>
      </w:r>
    </w:p>
    <w:p w:rsidR="00586478" w:rsidRPr="00310CAB" w:rsidRDefault="00586478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sz w:val="24"/>
          <w:szCs w:val="24"/>
        </w:rPr>
        <w:t>zorganizowane szkolenie. Czy będą to zajęcia dzień po dniu, weekendowe lub może</w:t>
      </w:r>
    </w:p>
    <w:p w:rsidR="00586478" w:rsidRDefault="00586478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sz w:val="24"/>
          <w:szCs w:val="24"/>
        </w:rPr>
        <w:t>cykliczne.</w:t>
      </w:r>
    </w:p>
    <w:p w:rsidR="00310CAB" w:rsidRDefault="00310CAB" w:rsidP="0003317F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10CAB">
        <w:rPr>
          <w:b/>
          <w:sz w:val="24"/>
          <w:szCs w:val="24"/>
        </w:rPr>
        <w:t>Odpowiedź</w:t>
      </w:r>
    </w:p>
    <w:p w:rsidR="00CA393E" w:rsidRDefault="00CA393E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Zamawiający w chwili obecnej nie jest w</w:t>
      </w:r>
      <w:r w:rsidR="00310CAB" w:rsidRPr="00310CAB">
        <w:rPr>
          <w:sz w:val="24"/>
          <w:szCs w:val="24"/>
        </w:rPr>
        <w:t xml:space="preserve"> stanie </w:t>
      </w:r>
      <w:r>
        <w:rPr>
          <w:sz w:val="24"/>
          <w:szCs w:val="24"/>
        </w:rPr>
        <w:t>tego określić. J</w:t>
      </w:r>
      <w:r w:rsidR="00310CAB" w:rsidRPr="00310CAB">
        <w:rPr>
          <w:sz w:val="24"/>
          <w:szCs w:val="24"/>
        </w:rPr>
        <w:t>est to uzależnione od planu studentów, z którym nie może szkolenie kolidować. Możliwe że będą to trzy dni dzień po dniu, lub po jednym dniu w</w:t>
      </w:r>
      <w:r>
        <w:rPr>
          <w:sz w:val="24"/>
          <w:szCs w:val="24"/>
        </w:rPr>
        <w:t xml:space="preserve"> </w:t>
      </w:r>
      <w:r w:rsidR="00310CAB" w:rsidRPr="00310CAB">
        <w:rPr>
          <w:sz w:val="24"/>
          <w:szCs w:val="24"/>
        </w:rPr>
        <w:t>tygodniu</w:t>
      </w:r>
      <w:r>
        <w:rPr>
          <w:sz w:val="24"/>
          <w:szCs w:val="24"/>
        </w:rPr>
        <w:t xml:space="preserve">.                                                       </w:t>
      </w:r>
      <w:r w:rsidR="00310CAB" w:rsidRPr="00310CAB">
        <w:rPr>
          <w:sz w:val="24"/>
          <w:szCs w:val="24"/>
        </w:rPr>
        <w:t>.</w:t>
      </w:r>
    </w:p>
    <w:p w:rsidR="00310CAB" w:rsidRPr="00310CAB" w:rsidRDefault="00310CAB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C0331" w:rsidRPr="00310CAB" w:rsidRDefault="007C0331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b/>
          <w:sz w:val="24"/>
          <w:szCs w:val="24"/>
        </w:rPr>
        <w:t xml:space="preserve">Pytanie </w:t>
      </w:r>
      <w:r w:rsidR="0003317F">
        <w:rPr>
          <w:b/>
          <w:sz w:val="24"/>
          <w:szCs w:val="24"/>
        </w:rPr>
        <w:t>3</w:t>
      </w:r>
      <w:r w:rsidRPr="00310CAB">
        <w:rPr>
          <w:b/>
          <w:sz w:val="24"/>
          <w:szCs w:val="24"/>
        </w:rPr>
        <w:t xml:space="preserve"> do zadania nr 1</w:t>
      </w:r>
    </w:p>
    <w:p w:rsidR="00586478" w:rsidRPr="00310CAB" w:rsidRDefault="00586478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sz w:val="24"/>
          <w:szCs w:val="24"/>
        </w:rPr>
        <w:t>Czy istnieje możliwość, że Zamawiający jest w stanie udostępnić wykonawcy sprzęt</w:t>
      </w:r>
    </w:p>
    <w:p w:rsidR="00586478" w:rsidRPr="00310CAB" w:rsidRDefault="00586478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sz w:val="24"/>
          <w:szCs w:val="24"/>
        </w:rPr>
        <w:t>do realizacji szkolenia. Oczywiście oprogramowanie dostarczy Wykonawca jako</w:t>
      </w:r>
    </w:p>
    <w:p w:rsidR="00586478" w:rsidRPr="00310CAB" w:rsidRDefault="00586478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sz w:val="24"/>
          <w:szCs w:val="24"/>
        </w:rPr>
        <w:t xml:space="preserve">Autoryzowane Centrum </w:t>
      </w:r>
      <w:proofErr w:type="spellStart"/>
      <w:r w:rsidRPr="00310CAB">
        <w:rPr>
          <w:sz w:val="24"/>
          <w:szCs w:val="24"/>
        </w:rPr>
        <w:t>Autodesk</w:t>
      </w:r>
      <w:proofErr w:type="spellEnd"/>
      <w:r w:rsidRPr="00310CAB">
        <w:rPr>
          <w:sz w:val="24"/>
          <w:szCs w:val="24"/>
        </w:rPr>
        <w:t>.</w:t>
      </w:r>
    </w:p>
    <w:p w:rsidR="00310CAB" w:rsidRPr="00310CAB" w:rsidRDefault="00310CAB" w:rsidP="00310CAB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310CAB">
        <w:rPr>
          <w:b/>
          <w:sz w:val="24"/>
          <w:szCs w:val="24"/>
        </w:rPr>
        <w:t>Odpowiedź</w:t>
      </w:r>
    </w:p>
    <w:p w:rsidR="00310CAB" w:rsidRPr="00CA393E" w:rsidRDefault="00310CAB" w:rsidP="00CA393E">
      <w:pPr>
        <w:spacing w:after="240"/>
        <w:rPr>
          <w:sz w:val="24"/>
          <w:szCs w:val="24"/>
        </w:rPr>
      </w:pPr>
      <w:r w:rsidRPr="00310CAB">
        <w:rPr>
          <w:sz w:val="24"/>
          <w:szCs w:val="24"/>
        </w:rPr>
        <w:t xml:space="preserve">Pytanie 3. Zgodnie z SIWZ: Wykonawca zapewnia sprzęt komputerowy i oprogramowanie </w:t>
      </w:r>
      <w:proofErr w:type="spellStart"/>
      <w:r w:rsidRPr="00310CAB">
        <w:rPr>
          <w:sz w:val="24"/>
          <w:szCs w:val="24"/>
        </w:rPr>
        <w:t>AutoCad</w:t>
      </w:r>
      <w:proofErr w:type="spellEnd"/>
      <w:r w:rsidRPr="00310CAB">
        <w:rPr>
          <w:sz w:val="24"/>
          <w:szCs w:val="24"/>
        </w:rPr>
        <w:t xml:space="preserve"> dla uczestników na czas trwania kursu.</w:t>
      </w:r>
    </w:p>
    <w:p w:rsidR="00310CAB" w:rsidRPr="00310CAB" w:rsidRDefault="00310CAB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C0331" w:rsidRPr="00310CAB" w:rsidRDefault="007C0331" w:rsidP="007C033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7C0331" w:rsidRPr="00310CAB" w:rsidRDefault="007C0331" w:rsidP="007C03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10CAB">
        <w:rPr>
          <w:b/>
          <w:sz w:val="24"/>
          <w:szCs w:val="24"/>
        </w:rPr>
        <w:t xml:space="preserve">Pytanie </w:t>
      </w:r>
      <w:r w:rsidR="0003317F">
        <w:rPr>
          <w:b/>
          <w:sz w:val="24"/>
          <w:szCs w:val="24"/>
        </w:rPr>
        <w:t>4</w:t>
      </w:r>
      <w:r w:rsidR="004C5C37" w:rsidRPr="00310CAB">
        <w:rPr>
          <w:b/>
          <w:sz w:val="24"/>
          <w:szCs w:val="24"/>
        </w:rPr>
        <w:t xml:space="preserve"> do zadania nr 1</w:t>
      </w:r>
    </w:p>
    <w:p w:rsidR="007C0331" w:rsidRPr="00310CAB" w:rsidRDefault="007C0331" w:rsidP="007C0331">
      <w:pPr>
        <w:jc w:val="both"/>
        <w:rPr>
          <w:rStyle w:val="Uwydatnienie"/>
          <w:sz w:val="24"/>
          <w:szCs w:val="24"/>
        </w:rPr>
      </w:pPr>
    </w:p>
    <w:p w:rsidR="00586478" w:rsidRPr="00310CAB" w:rsidRDefault="00CA393E" w:rsidP="00CA393E">
      <w:pPr>
        <w:jc w:val="both"/>
        <w:rPr>
          <w:sz w:val="24"/>
          <w:szCs w:val="24"/>
        </w:rPr>
      </w:pPr>
      <w:r>
        <w:rPr>
          <w:rStyle w:val="Uwydatnienie"/>
          <w:i w:val="0"/>
          <w:sz w:val="24"/>
          <w:szCs w:val="24"/>
        </w:rPr>
        <w:t>P</w:t>
      </w:r>
      <w:r w:rsidR="00586478" w:rsidRPr="00310CAB">
        <w:rPr>
          <w:rStyle w:val="Uwydatnienie"/>
          <w:i w:val="0"/>
          <w:sz w:val="24"/>
          <w:szCs w:val="24"/>
        </w:rPr>
        <w:t xml:space="preserve">roszę o informację odnoście Przetargu na przeprowadzenie szkoleń projektu "Kompetentny absolwent Wydziału Inżynierii Mechanicznej i Informatyki" zad.1 Przeprowadzenie szkolenia </w:t>
      </w:r>
      <w:proofErr w:type="spellStart"/>
      <w:r w:rsidR="00586478" w:rsidRPr="00310CAB">
        <w:rPr>
          <w:rStyle w:val="Uwydatnienie"/>
          <w:i w:val="0"/>
          <w:sz w:val="24"/>
          <w:szCs w:val="24"/>
        </w:rPr>
        <w:t>AutoCAD</w:t>
      </w:r>
      <w:proofErr w:type="spellEnd"/>
      <w:r w:rsidR="00586478" w:rsidRPr="00310CAB">
        <w:rPr>
          <w:rStyle w:val="Uwydatnienie"/>
          <w:i w:val="0"/>
          <w:sz w:val="24"/>
          <w:szCs w:val="24"/>
        </w:rPr>
        <w:t xml:space="preserve"> zaawansowanego, w ramach przetargu </w:t>
      </w:r>
      <w:r w:rsidR="00586478" w:rsidRPr="00310CAB">
        <w:rPr>
          <w:rStyle w:val="Pogrubienie"/>
          <w:i/>
          <w:iCs/>
          <w:sz w:val="24"/>
          <w:szCs w:val="24"/>
          <w:u w:val="single"/>
        </w:rPr>
        <w:t>ma zostać przeszkolona jedna grupa</w:t>
      </w:r>
      <w:r w:rsidR="00586478" w:rsidRPr="00310CAB">
        <w:rPr>
          <w:rStyle w:val="Uwydatnienie"/>
          <w:i w:val="0"/>
          <w:sz w:val="24"/>
          <w:szCs w:val="24"/>
        </w:rPr>
        <w:t xml:space="preserve"> </w:t>
      </w:r>
      <w:r w:rsidR="00586478" w:rsidRPr="00310CAB">
        <w:rPr>
          <w:rStyle w:val="Pogrubienie"/>
          <w:i/>
          <w:iCs/>
          <w:sz w:val="24"/>
          <w:szCs w:val="24"/>
          <w:u w:val="single"/>
        </w:rPr>
        <w:t>czy kilka ?</w:t>
      </w:r>
      <w:r w:rsidR="00586478" w:rsidRPr="00310CAB">
        <w:rPr>
          <w:rStyle w:val="Uwydatnienie"/>
          <w:i w:val="0"/>
          <w:sz w:val="24"/>
          <w:szCs w:val="24"/>
        </w:rPr>
        <w:t> (w liczbie 15-studentów/studentek)</w:t>
      </w:r>
    </w:p>
    <w:p w:rsidR="00560E03" w:rsidRPr="00CA393E" w:rsidRDefault="00560E03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CA393E">
        <w:rPr>
          <w:b/>
          <w:sz w:val="24"/>
          <w:szCs w:val="24"/>
        </w:rPr>
        <w:t>Odpowiedź</w:t>
      </w:r>
    </w:p>
    <w:p w:rsidR="00D21C5F" w:rsidRDefault="00CA393E" w:rsidP="00D21C5F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3317F">
        <w:rPr>
          <w:sz w:val="24"/>
          <w:szCs w:val="24"/>
        </w:rPr>
        <w:t>Zgodnie z SIWZ szkolenie dotyczy 15 studentów</w:t>
      </w:r>
      <w:r w:rsidR="0003317F" w:rsidRPr="0003317F">
        <w:rPr>
          <w:sz w:val="24"/>
          <w:szCs w:val="24"/>
        </w:rPr>
        <w:t>/studentek i realizowane może być w jednej lub dwóch grupach szkoleniowych.</w:t>
      </w:r>
      <w:r w:rsidRPr="0003317F">
        <w:rPr>
          <w:sz w:val="24"/>
          <w:szCs w:val="24"/>
        </w:rPr>
        <w:t xml:space="preserve"> </w:t>
      </w:r>
    </w:p>
    <w:p w:rsidR="00CA393E" w:rsidRPr="0003317F" w:rsidRDefault="00CA393E" w:rsidP="00D21C5F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03317F">
        <w:rPr>
          <w:sz w:val="24"/>
          <w:szCs w:val="24"/>
        </w:rPr>
        <w:t xml:space="preserve">                     </w:t>
      </w:r>
    </w:p>
    <w:p w:rsidR="0003317F" w:rsidRDefault="0003317F" w:rsidP="0003317F">
      <w:pPr>
        <w:pStyle w:val="Tekstpodstawowy"/>
        <w:spacing w:line="360" w:lineRule="auto"/>
        <w:jc w:val="both"/>
        <w:rPr>
          <w:b/>
          <w:sz w:val="24"/>
        </w:rPr>
      </w:pPr>
      <w:r w:rsidRPr="0003317F">
        <w:rPr>
          <w:b/>
          <w:sz w:val="24"/>
          <w:u w:val="single"/>
        </w:rPr>
        <w:t xml:space="preserve">Pytania do Zadania nr </w:t>
      </w:r>
      <w:r>
        <w:rPr>
          <w:b/>
          <w:sz w:val="24"/>
          <w:u w:val="single"/>
        </w:rPr>
        <w:t>3</w:t>
      </w:r>
    </w:p>
    <w:p w:rsidR="0003317F" w:rsidRPr="007C0331" w:rsidRDefault="0003317F" w:rsidP="0003317F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b/>
          <w:sz w:val="24"/>
        </w:rPr>
        <w:t>Pytanie 1 do zadania nr 3</w:t>
      </w:r>
    </w:p>
    <w:p w:rsidR="0003317F" w:rsidRPr="007C0331" w:rsidRDefault="0003317F" w:rsidP="0003317F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C0331">
        <w:rPr>
          <w:sz w:val="24"/>
          <w:szCs w:val="24"/>
        </w:rPr>
        <w:t>Dotyczy opisu przedmiotu zamówienia:</w:t>
      </w:r>
    </w:p>
    <w:p w:rsidR="0003317F" w:rsidRPr="007C0331" w:rsidRDefault="0003317F" w:rsidP="0003317F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7C0331">
        <w:rPr>
          <w:rFonts w:ascii="Times New Roman" w:hAnsi="Times New Roman"/>
          <w:sz w:val="24"/>
          <w:szCs w:val="24"/>
        </w:rPr>
        <w:t>W przypadku autorskich szkoleń, opracowanych samodzielnie przez Wykonawcę, a nie prowadzonymi na licencji podmiotów trzecich, nie ma zaświadczeń o autoryzacji kursu ani certyfikatów dla wykładowcy. Proszę w związku z tym o potwierdzenie, że w przypadku w przypadku zadania częściowego nr 3 - przeprowadzenie szkolenia „</w:t>
      </w:r>
      <w:r w:rsidRPr="007C0331">
        <w:rPr>
          <w:rFonts w:ascii="Times New Roman" w:hAnsi="Times New Roman"/>
          <w:i/>
          <w:iCs/>
          <w:sz w:val="24"/>
          <w:szCs w:val="24"/>
        </w:rPr>
        <w:t>STATISTICA</w:t>
      </w:r>
      <w:r w:rsidRPr="007C0331">
        <w:rPr>
          <w:rFonts w:ascii="Times New Roman" w:hAnsi="Times New Roman"/>
          <w:sz w:val="24"/>
          <w:szCs w:val="24"/>
        </w:rPr>
        <w:t xml:space="preserve"> kurs podstawowy” – Zamawiający wyraża zgodę na przeprowadzenie szkolenia przez dystrybutora oprogramowania </w:t>
      </w:r>
      <w:r w:rsidRPr="007C0331">
        <w:rPr>
          <w:rFonts w:ascii="Times New Roman" w:hAnsi="Times New Roman"/>
          <w:i/>
          <w:iCs/>
          <w:sz w:val="24"/>
          <w:szCs w:val="24"/>
        </w:rPr>
        <w:t xml:space="preserve">STATISTICA </w:t>
      </w:r>
      <w:r w:rsidRPr="007C0331">
        <w:rPr>
          <w:rFonts w:ascii="Times New Roman" w:hAnsi="Times New Roman"/>
          <w:sz w:val="24"/>
          <w:szCs w:val="24"/>
        </w:rPr>
        <w:t xml:space="preserve">w Polsce z wieloletnim doświadczeniem w prowadzeniu autorskich szkoleń związanych z oprogramowaniem </w:t>
      </w:r>
      <w:r w:rsidRPr="007C0331">
        <w:rPr>
          <w:rFonts w:ascii="Times New Roman" w:hAnsi="Times New Roman"/>
          <w:i/>
          <w:iCs/>
          <w:sz w:val="24"/>
          <w:szCs w:val="24"/>
        </w:rPr>
        <w:t>STATISTICA</w:t>
      </w:r>
      <w:r w:rsidRPr="007C0331">
        <w:rPr>
          <w:rFonts w:ascii="Times New Roman" w:hAnsi="Times New Roman"/>
          <w:sz w:val="24"/>
          <w:szCs w:val="24"/>
        </w:rPr>
        <w:t>.</w:t>
      </w:r>
    </w:p>
    <w:p w:rsidR="0003317F" w:rsidRPr="007C0331" w:rsidRDefault="0003317F" w:rsidP="0003317F">
      <w:pPr>
        <w:pStyle w:val="Tekstpodstawowywcity3"/>
        <w:spacing w:before="120" w:after="120"/>
        <w:ind w:firstLine="0"/>
        <w:rPr>
          <w:b/>
          <w:sz w:val="24"/>
        </w:rPr>
      </w:pPr>
      <w:r w:rsidRPr="007C0331">
        <w:rPr>
          <w:sz w:val="24"/>
          <w:szCs w:val="24"/>
        </w:rPr>
        <w:t xml:space="preserve"> </w:t>
      </w:r>
      <w:r w:rsidRPr="007C0331">
        <w:rPr>
          <w:b/>
          <w:sz w:val="24"/>
        </w:rPr>
        <w:t>Odpowiedź</w:t>
      </w:r>
    </w:p>
    <w:p w:rsidR="0003317F" w:rsidRPr="007C0331" w:rsidRDefault="0003317F" w:rsidP="0003317F">
      <w:pPr>
        <w:pStyle w:val="Zwykytekst"/>
        <w:ind w:left="720"/>
        <w:jc w:val="both"/>
        <w:rPr>
          <w:rFonts w:ascii="Times New Roman" w:hAnsi="Times New Roman"/>
          <w:sz w:val="24"/>
          <w:szCs w:val="24"/>
        </w:rPr>
      </w:pPr>
    </w:p>
    <w:p w:rsidR="0003317F" w:rsidRDefault="0003317F" w:rsidP="0003317F">
      <w:pPr>
        <w:pStyle w:val="Zwykytekst"/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7C0331">
        <w:rPr>
          <w:rFonts w:ascii="Times New Roman" w:eastAsia="Times New Roman" w:hAnsi="Times New Roman"/>
          <w:sz w:val="24"/>
          <w:szCs w:val="24"/>
        </w:rPr>
        <w:t xml:space="preserve">Zamawiający wyraża zgodę na przeprowadzenie szkolenia przez dystrybutora oprogramowania </w:t>
      </w:r>
      <w:r w:rsidRPr="007C0331">
        <w:rPr>
          <w:rFonts w:ascii="Times New Roman" w:eastAsia="Times New Roman" w:hAnsi="Times New Roman"/>
          <w:i/>
          <w:iCs/>
          <w:sz w:val="24"/>
          <w:szCs w:val="24"/>
        </w:rPr>
        <w:t xml:space="preserve">STATISTICA </w:t>
      </w:r>
      <w:r w:rsidRPr="007C0331">
        <w:rPr>
          <w:rFonts w:ascii="Times New Roman" w:eastAsia="Times New Roman" w:hAnsi="Times New Roman"/>
          <w:sz w:val="24"/>
          <w:szCs w:val="24"/>
        </w:rPr>
        <w:t xml:space="preserve">w Polsce z wieloletnim doświadczeniem w prowadzeniu autorskich szkoleń związanych z oprogramowaniem </w:t>
      </w:r>
      <w:r w:rsidRPr="007C0331">
        <w:rPr>
          <w:rFonts w:ascii="Times New Roman" w:eastAsia="Times New Roman" w:hAnsi="Times New Roman"/>
          <w:i/>
          <w:iCs/>
          <w:sz w:val="24"/>
          <w:szCs w:val="24"/>
        </w:rPr>
        <w:t>STATISTICA</w:t>
      </w:r>
      <w:r>
        <w:rPr>
          <w:rFonts w:ascii="Times New Roman" w:eastAsia="Times New Roman" w:hAnsi="Times New Roman"/>
          <w:i/>
          <w:iCs/>
          <w:sz w:val="24"/>
          <w:szCs w:val="24"/>
        </w:rPr>
        <w:t>.</w:t>
      </w:r>
    </w:p>
    <w:p w:rsidR="00CA393E" w:rsidRPr="00310CAB" w:rsidRDefault="00CA393E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BC50DE" w:rsidRPr="00310CAB" w:rsidRDefault="00BC50DE" w:rsidP="00BC50D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10CAB">
        <w:rPr>
          <w:sz w:val="24"/>
          <w:szCs w:val="24"/>
        </w:rPr>
        <w:t>Działając na podstawie art. 38 ust. 4 ustawy Prawo Zamówień Publicznych Zamawiający zmienia treść specyfikacji istotnych warunków zamówienia w zakresie wskazanym powyżej.</w:t>
      </w:r>
    </w:p>
    <w:p w:rsidR="00BC50DE" w:rsidRPr="00310CAB" w:rsidRDefault="00BC50DE" w:rsidP="00BC50DE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310CAB">
        <w:rPr>
          <w:rFonts w:ascii="Times New Roman" w:hAnsi="Times New Roman"/>
          <w:sz w:val="24"/>
          <w:szCs w:val="24"/>
        </w:rPr>
        <w:t xml:space="preserve">     </w:t>
      </w:r>
    </w:p>
    <w:p w:rsidR="00BC50DE" w:rsidRPr="00310CAB" w:rsidRDefault="00BC50DE" w:rsidP="00BC50D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10CAB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EA05AD" w:rsidRPr="00310CAB" w:rsidRDefault="00EA05AD" w:rsidP="0016641D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310CAB">
        <w:rPr>
          <w:bCs/>
          <w:sz w:val="24"/>
          <w:szCs w:val="24"/>
        </w:rPr>
        <w:t>Kanclerz</w:t>
      </w:r>
    </w:p>
    <w:p w:rsidR="00EA05AD" w:rsidRPr="00310CAB" w:rsidRDefault="00EA05AD" w:rsidP="0016641D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310CAB">
        <w:rPr>
          <w:bCs/>
          <w:sz w:val="24"/>
          <w:szCs w:val="24"/>
        </w:rPr>
        <w:t>Politechniki Częstochowskiej</w:t>
      </w:r>
    </w:p>
    <w:p w:rsidR="006D4AB3" w:rsidRPr="007C0331" w:rsidRDefault="00EA05AD" w:rsidP="0016641D">
      <w:pPr>
        <w:pStyle w:val="Tekstpodstawowy"/>
        <w:spacing w:before="120" w:after="120" w:line="360" w:lineRule="auto"/>
        <w:jc w:val="right"/>
        <w:rPr>
          <w:sz w:val="24"/>
          <w:szCs w:val="24"/>
        </w:rPr>
      </w:pPr>
      <w:r w:rsidRPr="00310CAB">
        <w:rPr>
          <w:bCs/>
          <w:sz w:val="24"/>
          <w:szCs w:val="24"/>
        </w:rPr>
        <w:t>mgr inż. K</w:t>
      </w:r>
      <w:r w:rsidRPr="007C0331">
        <w:rPr>
          <w:bCs/>
          <w:sz w:val="24"/>
          <w:szCs w:val="24"/>
        </w:rPr>
        <w:t>atarzyna Pikuła</w:t>
      </w:r>
    </w:p>
    <w:sectPr w:rsidR="006D4AB3" w:rsidRPr="007C0331" w:rsidSect="00DF24F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F43" w:rsidRDefault="00315F43">
      <w:r>
        <w:separator/>
      </w:r>
    </w:p>
  </w:endnote>
  <w:endnote w:type="continuationSeparator" w:id="0">
    <w:p w:rsidR="00315F43" w:rsidRDefault="00315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052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052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052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21C5F" w:rsidRPr="00D21C5F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F43" w:rsidRDefault="00315F43">
      <w:r>
        <w:separator/>
      </w:r>
    </w:p>
  </w:footnote>
  <w:footnote w:type="continuationSeparator" w:id="0">
    <w:p w:rsidR="00315F43" w:rsidRDefault="00315F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7E915F6"/>
    <w:multiLevelType w:val="hybridMultilevel"/>
    <w:tmpl w:val="59D6C7C6"/>
    <w:lvl w:ilvl="0" w:tplc="F7A2846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C214322"/>
    <w:multiLevelType w:val="hybridMultilevel"/>
    <w:tmpl w:val="A37EA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824"/>
    <w:rsid w:val="00031374"/>
    <w:rsid w:val="0003317F"/>
    <w:rsid w:val="000A1097"/>
    <w:rsid w:val="0016641D"/>
    <w:rsid w:val="00180C6E"/>
    <w:rsid w:val="001D0A00"/>
    <w:rsid w:val="00226796"/>
    <w:rsid w:val="00310CAB"/>
    <w:rsid w:val="00315F43"/>
    <w:rsid w:val="00434305"/>
    <w:rsid w:val="004C5C37"/>
    <w:rsid w:val="0050523B"/>
    <w:rsid w:val="005144A9"/>
    <w:rsid w:val="00560E03"/>
    <w:rsid w:val="00586478"/>
    <w:rsid w:val="005B1B08"/>
    <w:rsid w:val="00612C57"/>
    <w:rsid w:val="00662BDB"/>
    <w:rsid w:val="006B7198"/>
    <w:rsid w:val="006D4AB3"/>
    <w:rsid w:val="006F3B81"/>
    <w:rsid w:val="00787824"/>
    <w:rsid w:val="007C0331"/>
    <w:rsid w:val="0083137C"/>
    <w:rsid w:val="009B1E16"/>
    <w:rsid w:val="00A905AC"/>
    <w:rsid w:val="00BA6584"/>
    <w:rsid w:val="00BC50DE"/>
    <w:rsid w:val="00BF4189"/>
    <w:rsid w:val="00C370F2"/>
    <w:rsid w:val="00C44EEC"/>
    <w:rsid w:val="00C75DDC"/>
    <w:rsid w:val="00CA393E"/>
    <w:rsid w:val="00D21C5F"/>
    <w:rsid w:val="00D91827"/>
    <w:rsid w:val="00DF24F2"/>
    <w:rsid w:val="00DF32E8"/>
    <w:rsid w:val="00E2789F"/>
    <w:rsid w:val="00E301AD"/>
    <w:rsid w:val="00E47E09"/>
    <w:rsid w:val="00EA05AD"/>
    <w:rsid w:val="00EA14B3"/>
    <w:rsid w:val="00EA416E"/>
    <w:rsid w:val="00FA182B"/>
    <w:rsid w:val="00FC5957"/>
    <w:rsid w:val="00FD265E"/>
    <w:rsid w:val="00FF4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24F2"/>
  </w:style>
  <w:style w:type="paragraph" w:styleId="Nagwek1">
    <w:name w:val="heading 1"/>
    <w:basedOn w:val="Normalny"/>
    <w:next w:val="Normalny"/>
    <w:qFormat/>
    <w:rsid w:val="00DF24F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F24F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F24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24F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24F2"/>
  </w:style>
  <w:style w:type="paragraph" w:styleId="Tekstpodstawowywcity">
    <w:name w:val="Body Text Indent"/>
    <w:basedOn w:val="Normalny"/>
    <w:rsid w:val="00DF24F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F24F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F24F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F24F2"/>
    <w:rPr>
      <w:sz w:val="28"/>
    </w:rPr>
  </w:style>
  <w:style w:type="paragraph" w:styleId="Tekstpodstawowywcity3">
    <w:name w:val="Body Text Indent 3"/>
    <w:basedOn w:val="Normalny"/>
    <w:link w:val="Tekstpodstawowywcity3Znak"/>
    <w:rsid w:val="00DF24F2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586478"/>
    <w:rPr>
      <w:rFonts w:ascii="Consolas" w:eastAsiaTheme="minorHAnsi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6478"/>
    <w:rPr>
      <w:rFonts w:ascii="Consolas" w:eastAsiaTheme="minorHAnsi" w:hAnsi="Consolas"/>
      <w:sz w:val="21"/>
      <w:szCs w:val="21"/>
    </w:rPr>
  </w:style>
  <w:style w:type="character" w:styleId="Uwydatnienie">
    <w:name w:val="Emphasis"/>
    <w:basedOn w:val="Domylnaczcionkaakapitu"/>
    <w:uiPriority w:val="20"/>
    <w:qFormat/>
    <w:rsid w:val="00586478"/>
    <w:rPr>
      <w:i/>
      <w:iCs/>
    </w:rPr>
  </w:style>
  <w:style w:type="character" w:styleId="Pogrubienie">
    <w:name w:val="Strong"/>
    <w:basedOn w:val="Domylnaczcionkaakapitu"/>
    <w:uiPriority w:val="22"/>
    <w:qFormat/>
    <w:rsid w:val="00586478"/>
    <w:rPr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C50DE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9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918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2015-01-27T08:36:00Z</cp:lastPrinted>
  <dcterms:created xsi:type="dcterms:W3CDTF">2015-01-27T10:32:00Z</dcterms:created>
  <dcterms:modified xsi:type="dcterms:W3CDTF">2015-01-27T10:32:00Z</dcterms:modified>
</cp:coreProperties>
</file>