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6443" w:rsidRDefault="003572AB">
      <w:pPr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Opis: logo" style="width:453pt;height:70.5pt;visibility:visible;mso-wrap-style:square">
            <v:imagedata r:id="rId7" o:title=" logo"/>
          </v:shape>
        </w:pict>
      </w:r>
    </w:p>
    <w:p w:rsidR="00926443" w:rsidRDefault="00926443">
      <w:pPr>
        <w:rPr>
          <w:b/>
          <w:bCs/>
          <w:sz w:val="24"/>
        </w:rPr>
      </w:pPr>
    </w:p>
    <w:p w:rsidR="006D4AB3" w:rsidRDefault="00B7500C">
      <w:pPr>
        <w:rPr>
          <w:b/>
          <w:bCs/>
          <w:sz w:val="24"/>
        </w:rPr>
      </w:pPr>
      <w:r w:rsidRPr="00B7500C">
        <w:rPr>
          <w:b/>
          <w:bCs/>
          <w:sz w:val="24"/>
        </w:rPr>
        <w:t>Politechnika Częstochowska</w:t>
      </w:r>
    </w:p>
    <w:p w:rsidR="006D4AB3" w:rsidRDefault="00B7500C">
      <w:pPr>
        <w:rPr>
          <w:b/>
          <w:bCs/>
          <w:sz w:val="24"/>
        </w:rPr>
      </w:pPr>
      <w:r w:rsidRPr="00B7500C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B7500C">
        <w:rPr>
          <w:b/>
          <w:bCs/>
          <w:sz w:val="24"/>
        </w:rPr>
        <w:t>69</w:t>
      </w:r>
    </w:p>
    <w:p w:rsidR="006D4AB3" w:rsidRDefault="00B7500C">
      <w:pPr>
        <w:rPr>
          <w:b/>
          <w:bCs/>
          <w:sz w:val="24"/>
        </w:rPr>
      </w:pPr>
      <w:r w:rsidRPr="00B7500C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B7500C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926443">
        <w:rPr>
          <w:b/>
          <w:bCs/>
          <w:sz w:val="24"/>
        </w:rPr>
        <w:t xml:space="preserve">RK- </w:t>
      </w:r>
      <w:r w:rsidR="003572AB">
        <w:rPr>
          <w:b/>
          <w:bCs/>
          <w:sz w:val="24"/>
        </w:rPr>
        <w:t>87</w:t>
      </w:r>
      <w:bookmarkStart w:id="0" w:name="_GoBack"/>
      <w:bookmarkEnd w:id="0"/>
      <w:r w:rsidR="00926443">
        <w:rPr>
          <w:b/>
          <w:bCs/>
          <w:sz w:val="24"/>
        </w:rPr>
        <w:t>/15</w:t>
      </w:r>
      <w:r>
        <w:rPr>
          <w:sz w:val="24"/>
        </w:rPr>
        <w:tab/>
        <w:t xml:space="preserve"> </w:t>
      </w:r>
      <w:r w:rsidR="00B7500C" w:rsidRPr="00B7500C">
        <w:rPr>
          <w:sz w:val="24"/>
        </w:rPr>
        <w:t>Częstochowa</w:t>
      </w:r>
      <w:r>
        <w:rPr>
          <w:sz w:val="24"/>
        </w:rPr>
        <w:t xml:space="preserve"> dnia: </w:t>
      </w:r>
      <w:r w:rsidR="00B7500C" w:rsidRPr="00B7500C">
        <w:rPr>
          <w:sz w:val="24"/>
        </w:rPr>
        <w:t>2015-01-26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B7500C" w:rsidRPr="00B7500C">
        <w:rPr>
          <w:sz w:val="24"/>
        </w:rPr>
        <w:t>(</w:t>
      </w:r>
      <w:proofErr w:type="spellStart"/>
      <w:r w:rsidR="00B7500C" w:rsidRPr="00B7500C">
        <w:rPr>
          <w:sz w:val="24"/>
        </w:rPr>
        <w:t>t.j</w:t>
      </w:r>
      <w:proofErr w:type="spellEnd"/>
      <w:r w:rsidR="00B7500C" w:rsidRPr="00B7500C">
        <w:rPr>
          <w:sz w:val="24"/>
        </w:rPr>
        <w:t xml:space="preserve">. Dz. U. z 2013 r. poz. 907, z </w:t>
      </w:r>
      <w:proofErr w:type="spellStart"/>
      <w:r w:rsidR="00B7500C" w:rsidRPr="00B7500C">
        <w:rPr>
          <w:sz w:val="24"/>
        </w:rPr>
        <w:t>późn</w:t>
      </w:r>
      <w:proofErr w:type="spellEnd"/>
      <w:r w:rsidR="00B7500C" w:rsidRPr="00B7500C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B7500C" w:rsidRPr="00B7500C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B7500C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B7500C">
        <w:rPr>
          <w:b/>
          <w:sz w:val="24"/>
        </w:rPr>
        <w:t>Przeprowadzenie szkolenia z kompetencji interpersonalnych w ramach projektu ,,Kompetentny absolwent Wydziału Inżynierii Mechanicznej i Informatyki"</w:t>
      </w:r>
      <w:r w:rsidR="006D4AB3">
        <w:rPr>
          <w:sz w:val="24"/>
        </w:rPr>
        <w:t>,</w:t>
      </w:r>
      <w:r w:rsidR="00926443">
        <w:rPr>
          <w:sz w:val="24"/>
        </w:rPr>
        <w:t xml:space="preserve"> </w:t>
      </w:r>
      <w:proofErr w:type="spellStart"/>
      <w:r w:rsidR="00926443">
        <w:rPr>
          <w:sz w:val="24"/>
        </w:rPr>
        <w:t>spr</w:t>
      </w:r>
      <w:proofErr w:type="spellEnd"/>
      <w:r w:rsidR="00926443">
        <w:rPr>
          <w:sz w:val="24"/>
        </w:rPr>
        <w:t xml:space="preserve">. nr rej. </w:t>
      </w:r>
      <w:r w:rsidR="00926443">
        <w:rPr>
          <w:b/>
          <w:bCs/>
          <w:sz w:val="24"/>
        </w:rPr>
        <w:t>KA/POKL/ZP/U-05/15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926443" w:rsidRDefault="00926443" w:rsidP="00926443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Pytanie 1</w:t>
      </w:r>
    </w:p>
    <w:p w:rsidR="00926443" w:rsidRDefault="00926443" w:rsidP="00926443">
      <w:pPr>
        <w:spacing w:before="120" w:after="120" w:line="360" w:lineRule="auto"/>
        <w:rPr>
          <w:sz w:val="24"/>
          <w:szCs w:val="24"/>
        </w:rPr>
      </w:pPr>
      <w:r>
        <w:rPr>
          <w:sz w:val="24"/>
          <w:szCs w:val="24"/>
        </w:rPr>
        <w:t>Proszę o informację zwrotną na załączonym oświadczeniu o wysokości procentu finansowania usługi ze środków publicznych. Jest to istotne przy ustalaniu ceny usługi do oferty i ewentualnym późniejszym fakturowaniu.</w:t>
      </w:r>
      <w:r>
        <w:rPr>
          <w:sz w:val="24"/>
          <w:szCs w:val="24"/>
          <w:highlight w:val="green"/>
        </w:rPr>
        <w:t xml:space="preserve"> </w:t>
      </w:r>
    </w:p>
    <w:p w:rsidR="00926443" w:rsidRDefault="00926443" w:rsidP="00926443">
      <w:pPr>
        <w:spacing w:before="120" w:after="12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Odpowiedź 1</w:t>
      </w:r>
    </w:p>
    <w:p w:rsidR="00926443" w:rsidRDefault="00926443" w:rsidP="00926443">
      <w:pPr>
        <w:spacing w:before="120" w:after="120"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Zamawiający informuje, że dofinansowanie ze środków publicznych wynosi 100%. Oświadczenie podpisuje się po rozstrzygnięciu przetargu.</w:t>
      </w:r>
    </w:p>
    <w:p w:rsidR="00926443" w:rsidRDefault="00926443" w:rsidP="00926443">
      <w:pPr>
        <w:spacing w:before="120" w:after="12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Pytanie 2 </w:t>
      </w:r>
    </w:p>
    <w:p w:rsidR="00926443" w:rsidRDefault="00926443" w:rsidP="00926443">
      <w:pPr>
        <w:spacing w:before="120" w:after="120" w:line="360" w:lineRule="auto"/>
        <w:rPr>
          <w:sz w:val="24"/>
          <w:szCs w:val="24"/>
        </w:rPr>
      </w:pPr>
      <w:r>
        <w:rPr>
          <w:sz w:val="24"/>
          <w:szCs w:val="24"/>
        </w:rPr>
        <w:t>Czy dobrze rozumiem, że czas trwania szkolenia może być dłuższy niż zawarty w SIWZ zakres minimalny?</w:t>
      </w:r>
    </w:p>
    <w:p w:rsidR="00926443" w:rsidRDefault="00926443" w:rsidP="00926443">
      <w:pPr>
        <w:spacing w:before="120" w:after="12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Odpowiedź 2 </w:t>
      </w:r>
    </w:p>
    <w:p w:rsidR="00926443" w:rsidRDefault="00926443" w:rsidP="00926443">
      <w:pPr>
        <w:spacing w:before="120" w:after="12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Tak, czas szkolenia może być dłuższy jeżeli taki Państwo zaproponują. </w:t>
      </w:r>
    </w:p>
    <w:p w:rsidR="00926443" w:rsidRDefault="00926443" w:rsidP="00926443">
      <w:pPr>
        <w:spacing w:before="120" w:after="12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Pytanie 3</w:t>
      </w:r>
    </w:p>
    <w:p w:rsidR="00926443" w:rsidRDefault="00926443" w:rsidP="00926443">
      <w:pPr>
        <w:spacing w:before="120" w:after="120" w:line="360" w:lineRule="auto"/>
        <w:rPr>
          <w:sz w:val="24"/>
          <w:szCs w:val="24"/>
        </w:rPr>
      </w:pPr>
      <w:r>
        <w:rPr>
          <w:sz w:val="24"/>
          <w:szCs w:val="24"/>
        </w:rPr>
        <w:t>Czy do oferty należy dołączyć program szkolenia?</w:t>
      </w:r>
    </w:p>
    <w:p w:rsidR="00926443" w:rsidRDefault="00926443" w:rsidP="00926443">
      <w:pPr>
        <w:spacing w:before="120" w:after="12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Odpowiedź 3</w:t>
      </w:r>
    </w:p>
    <w:p w:rsidR="00926443" w:rsidRDefault="00926443" w:rsidP="00926443">
      <w:pPr>
        <w:spacing w:before="120" w:after="120" w:line="360" w:lineRule="auto"/>
        <w:rPr>
          <w:sz w:val="24"/>
          <w:szCs w:val="24"/>
        </w:rPr>
      </w:pPr>
      <w:r>
        <w:rPr>
          <w:sz w:val="24"/>
          <w:szCs w:val="24"/>
        </w:rPr>
        <w:t>Na etapie przetargu Zamawiający nie wymaga dołączenia programu szkolenia. Będzie on wymagany od Wykonawcy, któremu zostanie udzielone zamówienie.</w:t>
      </w:r>
    </w:p>
    <w:p w:rsidR="00926443" w:rsidRDefault="00926443" w:rsidP="00926443">
      <w:pPr>
        <w:spacing w:before="120" w:after="120" w:line="360" w:lineRule="auto"/>
        <w:rPr>
          <w:sz w:val="24"/>
          <w:szCs w:val="24"/>
        </w:rPr>
      </w:pPr>
    </w:p>
    <w:p w:rsidR="00926443" w:rsidRDefault="00926443" w:rsidP="00926443">
      <w:pPr>
        <w:spacing w:before="120" w:after="120" w:line="360" w:lineRule="auto"/>
        <w:rPr>
          <w:sz w:val="24"/>
          <w:szCs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6D4AB3" w:rsidRDefault="006D4AB3" w:rsidP="00926443">
      <w:pPr>
        <w:pStyle w:val="Tekstpodstawowy"/>
        <w:spacing w:before="120" w:after="120" w:line="360" w:lineRule="auto"/>
        <w:jc w:val="right"/>
        <w:rPr>
          <w:sz w:val="24"/>
        </w:rPr>
      </w:pPr>
    </w:p>
    <w:p w:rsidR="00926443" w:rsidRDefault="00926443" w:rsidP="00926443">
      <w:pPr>
        <w:pStyle w:val="Tekstpodstawowy"/>
        <w:spacing w:before="120" w:after="120" w:line="360" w:lineRule="auto"/>
        <w:jc w:val="right"/>
        <w:rPr>
          <w:sz w:val="24"/>
        </w:rPr>
      </w:pPr>
    </w:p>
    <w:p w:rsidR="00926443" w:rsidRDefault="00926443" w:rsidP="00926443">
      <w:pPr>
        <w:spacing w:line="360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>mgr inż. Katarzyna Pikuła</w:t>
      </w:r>
    </w:p>
    <w:p w:rsidR="00926443" w:rsidRDefault="00926443" w:rsidP="00926443">
      <w:pPr>
        <w:spacing w:line="360" w:lineRule="auto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>KANCLERZ POLITECHNIKI</w:t>
      </w:r>
    </w:p>
    <w:p w:rsidR="00926443" w:rsidRDefault="00926443" w:rsidP="00926443">
      <w:pPr>
        <w:spacing w:line="360" w:lineRule="auto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>CZĘSTOCHOWSKIEJ</w:t>
      </w:r>
    </w:p>
    <w:p w:rsidR="00926443" w:rsidRDefault="00926443" w:rsidP="00926443">
      <w:pPr>
        <w:pStyle w:val="Tekstpodstawowy"/>
        <w:spacing w:before="120" w:after="120" w:line="360" w:lineRule="auto"/>
        <w:jc w:val="right"/>
        <w:rPr>
          <w:sz w:val="24"/>
        </w:rPr>
      </w:pPr>
    </w:p>
    <w:p w:rsidR="00926443" w:rsidRDefault="00926443" w:rsidP="00926443">
      <w:pPr>
        <w:pStyle w:val="Tekstpodstawowy"/>
        <w:spacing w:before="120" w:after="120" w:line="360" w:lineRule="auto"/>
        <w:jc w:val="right"/>
        <w:rPr>
          <w:sz w:val="24"/>
        </w:rPr>
      </w:pPr>
    </w:p>
    <w:p w:rsidR="00926443" w:rsidRDefault="00926443" w:rsidP="0013542D">
      <w:pPr>
        <w:pStyle w:val="Tekstpodstawowy"/>
        <w:spacing w:before="120" w:after="120" w:line="360" w:lineRule="auto"/>
        <w:rPr>
          <w:sz w:val="24"/>
        </w:rPr>
      </w:pPr>
    </w:p>
    <w:sectPr w:rsidR="0092644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07D8" w:rsidRDefault="00C107D8">
      <w:r>
        <w:separator/>
      </w:r>
    </w:p>
  </w:endnote>
  <w:endnote w:type="continuationSeparator" w:id="0">
    <w:p w:rsidR="00C107D8" w:rsidRDefault="00C10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3572A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3542D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07D8" w:rsidRDefault="00C107D8">
      <w:r>
        <w:separator/>
      </w:r>
    </w:p>
  </w:footnote>
  <w:footnote w:type="continuationSeparator" w:id="0">
    <w:p w:rsidR="00C107D8" w:rsidRDefault="00C107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500C" w:rsidRDefault="00B7500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500C" w:rsidRDefault="00B7500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500C" w:rsidRDefault="00B7500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07D8"/>
    <w:rsid w:val="00031374"/>
    <w:rsid w:val="000A1097"/>
    <w:rsid w:val="0013542D"/>
    <w:rsid w:val="00180C6E"/>
    <w:rsid w:val="003572AB"/>
    <w:rsid w:val="005144A9"/>
    <w:rsid w:val="005B1B08"/>
    <w:rsid w:val="00662BDB"/>
    <w:rsid w:val="006B7198"/>
    <w:rsid w:val="006D4AB3"/>
    <w:rsid w:val="006F3B81"/>
    <w:rsid w:val="00926443"/>
    <w:rsid w:val="00A905AC"/>
    <w:rsid w:val="00B7500C"/>
    <w:rsid w:val="00BA6584"/>
    <w:rsid w:val="00C107D8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91BC489-75EC-4E7B-AB92-A431A453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926443"/>
    <w:rPr>
      <w:sz w:val="26"/>
    </w:rPr>
  </w:style>
  <w:style w:type="paragraph" w:styleId="Tekstdymka">
    <w:name w:val="Balloon Text"/>
    <w:basedOn w:val="Normalny"/>
    <w:link w:val="TekstdymkaZnak"/>
    <w:rsid w:val="0013542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354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63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5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247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2015-01-26T09:52:00Z</cp:lastPrinted>
  <dcterms:created xsi:type="dcterms:W3CDTF">2015-01-26T12:58:00Z</dcterms:created>
  <dcterms:modified xsi:type="dcterms:W3CDTF">2015-01-26T12:58:00Z</dcterms:modified>
</cp:coreProperties>
</file>