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C308A" w:rsidRPr="004C308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C308A" w:rsidRPr="004C308A">
        <w:rPr>
          <w:b/>
          <w:sz w:val="24"/>
        </w:rPr>
        <w:t>ZP/RB-03/15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C308A" w:rsidRPr="004C308A">
        <w:rPr>
          <w:b/>
        </w:rPr>
        <w:t>przetarg nieograniczony</w:t>
      </w:r>
      <w:r w:rsidR="00753DC1">
        <w:t xml:space="preserve"> na:</w:t>
      </w:r>
    </w:p>
    <w:p w:rsidR="0000184A" w:rsidRDefault="004C308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C308A">
        <w:rPr>
          <w:b/>
          <w:sz w:val="24"/>
          <w:szCs w:val="24"/>
        </w:rPr>
        <w:t>Remont laboratorium 002 w Instytucie Inżynierii Materiałowej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C308A" w:rsidRPr="004C308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C308A" w:rsidRPr="004C308A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C308A" w:rsidRPr="004C308A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21F" w:rsidRDefault="00F9221F">
      <w:r>
        <w:separator/>
      </w:r>
    </w:p>
  </w:endnote>
  <w:endnote w:type="continuationSeparator" w:id="0">
    <w:p w:rsidR="00F9221F" w:rsidRDefault="00F92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0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0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8A" w:rsidRDefault="004C30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21F" w:rsidRDefault="00F9221F">
      <w:r>
        <w:separator/>
      </w:r>
    </w:p>
  </w:footnote>
  <w:footnote w:type="continuationSeparator" w:id="0">
    <w:p w:rsidR="00F9221F" w:rsidRDefault="00F9221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8A" w:rsidRDefault="004C30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8A" w:rsidRDefault="004C30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08A" w:rsidRDefault="004C30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21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308A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56D30-19CE-412C-9806-B4D50DD67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2015-01-21T09:12:00Z</dcterms:created>
  <dcterms:modified xsi:type="dcterms:W3CDTF">2015-01-21T09:12:00Z</dcterms:modified>
</cp:coreProperties>
</file>