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241AF" w:rsidRPr="001241A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241AF" w:rsidRPr="001241A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241AF" w:rsidP="009A21D7">
      <w:pPr>
        <w:pStyle w:val="Tekstpodstawowywcity"/>
        <w:spacing w:line="360" w:lineRule="auto"/>
        <w:ind w:firstLine="0"/>
      </w:pPr>
      <w:r w:rsidRPr="001241AF">
        <w:rPr>
          <w:b/>
        </w:rPr>
        <w:t>Remont laboratorium 002 w Instytucie Inżynierii Materiałowej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241AF" w:rsidRPr="001241A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241AF" w:rsidRPr="001241AF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241AF" w:rsidRPr="001241A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241AF" w:rsidRPr="001241A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CAA" w:rsidRDefault="006A0CAA">
      <w:r>
        <w:separator/>
      </w:r>
    </w:p>
  </w:endnote>
  <w:endnote w:type="continuationSeparator" w:id="0">
    <w:p w:rsidR="006A0CAA" w:rsidRDefault="006A0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1A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1A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AF" w:rsidRDefault="001241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CAA" w:rsidRDefault="006A0CAA">
      <w:r>
        <w:separator/>
      </w:r>
    </w:p>
  </w:footnote>
  <w:footnote w:type="continuationSeparator" w:id="0">
    <w:p w:rsidR="006A0CAA" w:rsidRDefault="006A0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AF" w:rsidRDefault="001241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AF" w:rsidRDefault="001241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AF" w:rsidRDefault="001241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0CAA"/>
    <w:rsid w:val="00002F64"/>
    <w:rsid w:val="000E6599"/>
    <w:rsid w:val="00111985"/>
    <w:rsid w:val="001241AF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A0CAA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2015-01-21T09:12:00Z</dcterms:created>
  <dcterms:modified xsi:type="dcterms:W3CDTF">2015-01-21T09:12:00Z</dcterms:modified>
</cp:coreProperties>
</file>