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763D2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763D2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763D22">
        <w:rPr>
          <w:rFonts w:ascii="Tahoma" w:hAnsi="Tahoma" w:cs="Tahoma"/>
          <w:sz w:val="16"/>
          <w:szCs w:val="16"/>
        </w:rPr>
        <w:t>2015-01-22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763D2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763D2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763D2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63D2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63D2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763D2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63D2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63D2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763D2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763D22" w:rsidRPr="00763D2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763D22" w:rsidRPr="00763D2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763D2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763D22">
        <w:rPr>
          <w:rFonts w:ascii="Tahoma" w:hAnsi="Tahoma" w:cs="Tahoma"/>
          <w:b/>
          <w:sz w:val="16"/>
          <w:szCs w:val="16"/>
        </w:rPr>
        <w:t>ZP/U-25/14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763D22" w:rsidRPr="00763D22">
        <w:rPr>
          <w:rFonts w:ascii="Tahoma" w:hAnsi="Tahoma" w:cs="Tahoma"/>
          <w:b/>
          <w:sz w:val="16"/>
          <w:szCs w:val="16"/>
        </w:rPr>
        <w:t>ZP/U-25/14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763D22" w:rsidRPr="00763D22">
        <w:rPr>
          <w:rFonts w:ascii="Tahoma" w:hAnsi="Tahoma" w:cs="Tahoma"/>
          <w:b/>
          <w:color w:val="000000"/>
          <w:sz w:val="16"/>
          <w:szCs w:val="16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62 980.00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23 544.00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EL-RAF Rafał Rzepa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Kłomnice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44A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29 808.00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8 090.00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9 376.00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5 484.00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EL-RAF Rafał Rzepa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Kłomnice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44A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4 723.20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1 918.00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763D22" w:rsidRPr="00473906" w:rsidTr="002E5FB4">
        <w:trPr>
          <w:cantSplit/>
          <w:trHeight w:val="3069"/>
        </w:trPr>
        <w:tc>
          <w:tcPr>
            <w:tcW w:w="9526" w:type="dxa"/>
          </w:tcPr>
          <w:p w:rsidR="00763D22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763D22" w:rsidRPr="00473906" w:rsidRDefault="00763D22" w:rsidP="002E5F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Biuro Usług Specjalistycznych "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Mastif-System</w:t>
            </w:r>
            <w:proofErr w:type="spellEnd"/>
            <w:r w:rsidRPr="00763D22">
              <w:rPr>
                <w:rFonts w:ascii="Tahoma" w:hAnsi="Tahoma" w:cs="Tahoma"/>
                <w:b/>
                <w:sz w:val="16"/>
                <w:szCs w:val="16"/>
              </w:rPr>
              <w:t xml:space="preserve">" Elżbieta </w:t>
            </w:r>
            <w:proofErr w:type="spellStart"/>
            <w:r w:rsidRPr="00763D22">
              <w:rPr>
                <w:rFonts w:ascii="Tahoma" w:hAnsi="Tahoma" w:cs="Tahoma"/>
                <w:b/>
                <w:sz w:val="16"/>
                <w:szCs w:val="16"/>
              </w:rPr>
              <w:t>Dusik</w:t>
            </w:r>
            <w:proofErr w:type="spellEnd"/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42-500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Będzin</w:t>
            </w:r>
          </w:p>
          <w:p w:rsidR="00763D22" w:rsidRPr="00473906" w:rsidRDefault="00763D22" w:rsidP="002E5F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63D22">
              <w:rPr>
                <w:rFonts w:ascii="Tahoma" w:hAnsi="Tahoma" w:cs="Tahoma"/>
                <w:b/>
                <w:sz w:val="16"/>
                <w:szCs w:val="16"/>
              </w:rPr>
              <w:t>Skalskiego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2/31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b/>
                <w:sz w:val="16"/>
                <w:szCs w:val="16"/>
              </w:rPr>
              <w:t>3 075.00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63D22" w:rsidRPr="00473906" w:rsidRDefault="00763D22" w:rsidP="002E5FB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63D22" w:rsidRPr="00473906" w:rsidRDefault="00763D22" w:rsidP="002E5FB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462855">
              <w:rPr>
                <w:rFonts w:ascii="Tahoma" w:hAnsi="Tahoma" w:cs="Tahoma"/>
                <w:sz w:val="16"/>
                <w:szCs w:val="16"/>
              </w:rPr>
              <w:t xml:space="preserve"> maksymalną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763D22" w:rsidRPr="00473906" w:rsidTr="002E5FB4">
        <w:tc>
          <w:tcPr>
            <w:tcW w:w="2277" w:type="dxa"/>
          </w:tcPr>
          <w:p w:rsidR="00763D22" w:rsidRPr="00473906" w:rsidRDefault="00763D2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i przeglądy systemu wczesnego ostrzegania przed pożarem w  Domu Studenta nr - 2,5,7, Stołówce Studenckiej</w:t>
            </w:r>
          </w:p>
        </w:tc>
        <w:tc>
          <w:tcPr>
            <w:tcW w:w="2651" w:type="dxa"/>
          </w:tcPr>
          <w:p w:rsidR="00763D22" w:rsidRPr="00473906" w:rsidRDefault="00763D22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63D22" w:rsidRPr="00763D22" w:rsidRDefault="00763D22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63D22" w:rsidRPr="00473906" w:rsidRDefault="00763D2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763D22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763D22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763D22" w:rsidRPr="00473906" w:rsidTr="002E5FB4">
        <w:tc>
          <w:tcPr>
            <w:tcW w:w="2277" w:type="dxa"/>
          </w:tcPr>
          <w:p w:rsidR="00763D22" w:rsidRPr="00473906" w:rsidRDefault="00763D2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systemu oddymiania pionowych dróg ewakuacji i szybów windowych klatek schodowych</w:t>
            </w:r>
          </w:p>
        </w:tc>
        <w:tc>
          <w:tcPr>
            <w:tcW w:w="2651" w:type="dxa"/>
          </w:tcPr>
          <w:p w:rsidR="00763D22" w:rsidRPr="00473906" w:rsidRDefault="00763D22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763D22" w:rsidRPr="00473906" w:rsidRDefault="00763D22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763D22" w:rsidRPr="00473906" w:rsidRDefault="00763D2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763D22" w:rsidRPr="00763D22" w:rsidRDefault="00763D22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763D22" w:rsidRPr="00473906" w:rsidRDefault="00763D2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przystąpienie do u</w:t>
            </w:r>
            <w:r w:rsidR="009713C2">
              <w:rPr>
                <w:rFonts w:ascii="Tahoma" w:hAnsi="Tahoma" w:cs="Tahoma"/>
                <w:sz w:val="16"/>
                <w:szCs w:val="16"/>
              </w:rPr>
              <w:t>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763D22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763D22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systemu oddymiania pionowych dróg ewakuacji i szybów windowych klatek schodowych</w:t>
            </w:r>
          </w:p>
        </w:tc>
        <w:tc>
          <w:tcPr>
            <w:tcW w:w="2651" w:type="dxa"/>
          </w:tcPr>
          <w:p w:rsidR="001D532E" w:rsidRPr="00473906" w:rsidRDefault="001D532E" w:rsidP="001D532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Biuro Usług Specjalistycznych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Mastif-System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Elżbieta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Dusik</w:t>
            </w:r>
            <w:proofErr w:type="spellEnd"/>
          </w:p>
          <w:p w:rsidR="001D532E" w:rsidRPr="00473906" w:rsidRDefault="001D532E" w:rsidP="001D532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Skalskiego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/31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1D532E" w:rsidRPr="00763D22" w:rsidRDefault="001D532E" w:rsidP="001D532E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Będzin</w:t>
            </w:r>
          </w:p>
        </w:tc>
        <w:tc>
          <w:tcPr>
            <w:tcW w:w="2848" w:type="dxa"/>
          </w:tcPr>
          <w:p w:rsidR="001D532E" w:rsidRPr="00763D22" w:rsidRDefault="001D532E" w:rsidP="001D532E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1D532E" w:rsidRPr="00763D22" w:rsidRDefault="001D532E" w:rsidP="001D532E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EL-RAF Rafał Rzepa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1D532E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- 71.29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76</w:t>
            </w:r>
            <w:r w:rsidR="001D532E" w:rsidRPr="00763D22">
              <w:rPr>
                <w:rFonts w:ascii="Tahoma" w:hAnsi="Tahoma" w:cs="Tahoma"/>
                <w:sz w:val="16"/>
                <w:szCs w:val="16"/>
              </w:rPr>
              <w:t>,29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1D532E" w:rsidRPr="00473906" w:rsidRDefault="001D532E" w:rsidP="001D532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Biuro Usług Specjalistycznych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Mastif-System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Elżbieta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Dusik</w:t>
            </w:r>
            <w:proofErr w:type="spellEnd"/>
          </w:p>
          <w:p w:rsidR="001D532E" w:rsidRPr="00473906" w:rsidRDefault="001D532E" w:rsidP="001D532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Skalskiego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/31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1D532E" w:rsidRPr="00763D22" w:rsidRDefault="001D532E" w:rsidP="001D532E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Będzin</w:t>
            </w:r>
          </w:p>
        </w:tc>
        <w:tc>
          <w:tcPr>
            <w:tcW w:w="2848" w:type="dxa"/>
          </w:tcPr>
          <w:p w:rsidR="001D532E" w:rsidRPr="00763D22" w:rsidRDefault="001D532E" w:rsidP="001D532E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1D532E" w:rsidRPr="00763D22" w:rsidRDefault="001D532E" w:rsidP="001D532E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B34AC9" w:rsidRPr="00473906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P.P.H.U.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BeHaPpy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 Adam Sokół</w:t>
            </w:r>
          </w:p>
          <w:p w:rsidR="00B34AC9" w:rsidRPr="00473906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Powstańców Śląskich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48A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/6</w:t>
            </w:r>
          </w:p>
          <w:p w:rsidR="001D532E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42-700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Lubliniec</w:t>
            </w:r>
          </w:p>
        </w:tc>
        <w:tc>
          <w:tcPr>
            <w:tcW w:w="2848" w:type="dxa"/>
          </w:tcPr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1D532E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B34AC9" w:rsidRPr="00473906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Firma Usługowa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Bakard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Barbara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Gruchlik</w:t>
            </w:r>
            <w:proofErr w:type="spellEnd"/>
          </w:p>
          <w:p w:rsidR="00B34AC9" w:rsidRPr="00473906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Grota Roweckiego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/65</w:t>
            </w:r>
          </w:p>
          <w:p w:rsidR="001D532E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43-100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Tychy</w:t>
            </w:r>
          </w:p>
        </w:tc>
        <w:tc>
          <w:tcPr>
            <w:tcW w:w="2848" w:type="dxa"/>
          </w:tcPr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1D532E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</w:tcPr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473906" w:rsidRDefault="009713C2" w:rsidP="009713C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1D532E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</w:tcPr>
          <w:p w:rsidR="00B34AC9" w:rsidRPr="00473906" w:rsidRDefault="00B34AC9" w:rsidP="00B34AC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Biuro Usług Specjalistycznych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Mastif-System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Elżbieta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Dusik</w:t>
            </w:r>
            <w:proofErr w:type="spellEnd"/>
          </w:p>
          <w:p w:rsidR="00B34AC9" w:rsidRPr="00473906" w:rsidRDefault="00B34AC9" w:rsidP="00B34AC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Skalskiego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/31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Będzin</w:t>
            </w:r>
          </w:p>
        </w:tc>
        <w:tc>
          <w:tcPr>
            <w:tcW w:w="2848" w:type="dxa"/>
          </w:tcPr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i przeglądy systemów ochrony przeciwpożarowej w budynkach  Wydziału Zarządzania Politechniki Częstochowskiej</w:t>
            </w:r>
          </w:p>
        </w:tc>
        <w:tc>
          <w:tcPr>
            <w:tcW w:w="2651" w:type="dxa"/>
          </w:tcPr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1D532E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i przeglądy systemu wczesnego ostrzegania przez pożarem w budynku  Biblioteki Głównej Politechniki Częstochowskiej</w:t>
            </w:r>
          </w:p>
        </w:tc>
        <w:tc>
          <w:tcPr>
            <w:tcW w:w="2651" w:type="dxa"/>
          </w:tcPr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przystąpienie do usunięcia</w:t>
            </w:r>
            <w:r w:rsidR="009713C2">
              <w:rPr>
                <w:rFonts w:ascii="Tahoma" w:hAnsi="Tahoma" w:cs="Tahoma"/>
                <w:sz w:val="16"/>
                <w:szCs w:val="16"/>
              </w:rPr>
              <w:t xml:space="preserve">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1D532E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i przeglądy systemu wczesnego ostrzegania przez pożarem w budynku  Biblioteki Głównej Politechniki Częstochowskiej</w:t>
            </w:r>
          </w:p>
        </w:tc>
        <w:tc>
          <w:tcPr>
            <w:tcW w:w="2651" w:type="dxa"/>
          </w:tcPr>
          <w:p w:rsidR="00B34AC9" w:rsidRPr="00473906" w:rsidRDefault="00B34AC9" w:rsidP="00B34AC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Biuro Usług Specjalistycznych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Mastif-System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Elżbieta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Dusik</w:t>
            </w:r>
            <w:proofErr w:type="spellEnd"/>
          </w:p>
          <w:p w:rsidR="00B34AC9" w:rsidRPr="00473906" w:rsidRDefault="00B34AC9" w:rsidP="00B34AC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Skalskiego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/31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Będzin</w:t>
            </w:r>
          </w:p>
        </w:tc>
        <w:tc>
          <w:tcPr>
            <w:tcW w:w="2848" w:type="dxa"/>
          </w:tcPr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EL-RAF Rafał Rzepa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1D532E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1D532E" w:rsidRPr="00473906" w:rsidTr="002E5FB4">
        <w:tc>
          <w:tcPr>
            <w:tcW w:w="2277" w:type="dxa"/>
          </w:tcPr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1D532E" w:rsidRPr="00473906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D532E" w:rsidRPr="00763D22" w:rsidRDefault="001D532E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- 76.00</w:t>
            </w:r>
          </w:p>
          <w:p w:rsidR="001D532E" w:rsidRPr="00473906" w:rsidRDefault="001D532E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1D532E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81</w:t>
            </w:r>
            <w:r w:rsidR="001D532E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B34AC9" w:rsidRPr="00473906" w:rsidRDefault="00B34AC9" w:rsidP="00B34AC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Biuro Usług Specjalistycznych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Mastif-System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Elżbieta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Dusik</w:t>
            </w:r>
            <w:proofErr w:type="spellEnd"/>
          </w:p>
          <w:p w:rsidR="00B34AC9" w:rsidRPr="00473906" w:rsidRDefault="00B34AC9" w:rsidP="00B34AC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Skalskiego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/31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Będzin</w:t>
            </w:r>
          </w:p>
        </w:tc>
        <w:tc>
          <w:tcPr>
            <w:tcW w:w="2848" w:type="dxa"/>
          </w:tcPr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B34AC9" w:rsidRPr="00473906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P.P.H.U.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BeHaPpy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 Adam Sokół</w:t>
            </w:r>
          </w:p>
          <w:p w:rsidR="00B34AC9" w:rsidRPr="00473906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Powstańców Śląskich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48A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/6</w:t>
            </w:r>
          </w:p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42-700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Lubliniec</w:t>
            </w:r>
          </w:p>
        </w:tc>
        <w:tc>
          <w:tcPr>
            <w:tcW w:w="2848" w:type="dxa"/>
          </w:tcPr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B34AC9" w:rsidRPr="00473906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Firma Usługowa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Bakard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Barbara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Gruchlik</w:t>
            </w:r>
            <w:proofErr w:type="spellEnd"/>
          </w:p>
          <w:p w:rsidR="00B34AC9" w:rsidRPr="00473906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Grota Roweckiego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/65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43-100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Tychy</w:t>
            </w:r>
          </w:p>
        </w:tc>
        <w:tc>
          <w:tcPr>
            <w:tcW w:w="2848" w:type="dxa"/>
          </w:tcPr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34AC9" w:rsidRPr="00763D22" w:rsidRDefault="00B34AC9" w:rsidP="00B34AC9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473906" w:rsidRDefault="00B34AC9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</w:tcPr>
          <w:p w:rsidR="00B34AC9" w:rsidRPr="00473906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B34AC9" w:rsidRPr="00473906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B34AC9" w:rsidRPr="00473906" w:rsidRDefault="00B34AC9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34AC9" w:rsidRPr="00473906" w:rsidRDefault="00B34AC9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473906" w:rsidRDefault="009713C2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100</w:t>
            </w:r>
            <w:r w:rsidR="00B34AC9"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763D22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</w:tcPr>
          <w:p w:rsidR="00C449BA" w:rsidRPr="00473906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Firma Usługowa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Bakard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Barbara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Gruchlik</w:t>
            </w:r>
            <w:proofErr w:type="spellEnd"/>
          </w:p>
          <w:p w:rsidR="00C449BA" w:rsidRPr="00473906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Grota Roweckiego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/65</w:t>
            </w:r>
          </w:p>
          <w:p w:rsidR="00B34AC9" w:rsidRPr="00763D22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43-100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Tychy</w:t>
            </w:r>
          </w:p>
        </w:tc>
        <w:tc>
          <w:tcPr>
            <w:tcW w:w="2848" w:type="dxa"/>
          </w:tcPr>
          <w:p w:rsidR="00C449BA" w:rsidRPr="00763D22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B34AC9" w:rsidRPr="00763D22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763D22" w:rsidRDefault="00C449BA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B34AC9" w:rsidRPr="00473906" w:rsidTr="002E5FB4">
        <w:tc>
          <w:tcPr>
            <w:tcW w:w="2277" w:type="dxa"/>
          </w:tcPr>
          <w:p w:rsidR="00B34AC9" w:rsidRPr="00473906" w:rsidRDefault="00B34AC9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 xml:space="preserve">Przegląd i konserwacja </w:t>
            </w:r>
            <w:r w:rsidRPr="00763D22">
              <w:rPr>
                <w:rFonts w:ascii="Tahoma" w:hAnsi="Tahoma" w:cs="Tahoma"/>
                <w:sz w:val="16"/>
                <w:szCs w:val="16"/>
              </w:rPr>
              <w:lastRenderedPageBreak/>
              <w:t>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</w:tcPr>
          <w:p w:rsidR="00B34AC9" w:rsidRPr="00473906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lastRenderedPageBreak/>
              <w:t xml:space="preserve">INSAL Elektroniczne Systemy </w:t>
            </w:r>
            <w:r w:rsidRPr="00763D22">
              <w:rPr>
                <w:rFonts w:ascii="Tahoma" w:hAnsi="Tahoma" w:cs="Tahoma"/>
                <w:sz w:val="16"/>
                <w:szCs w:val="16"/>
              </w:rPr>
              <w:lastRenderedPageBreak/>
              <w:t xml:space="preserve">Zabezpieczeń mgr inż. Stanisław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B34AC9" w:rsidRPr="00473906" w:rsidRDefault="00B34AC9" w:rsidP="002E5FB4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B34AC9" w:rsidRPr="00473906" w:rsidRDefault="00B34AC9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34AC9" w:rsidRPr="00763D22" w:rsidRDefault="003614F8" w:rsidP="002E5FB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1 - Cena (koszt) - 70.22</w:t>
            </w:r>
          </w:p>
          <w:p w:rsidR="00B34AC9" w:rsidRPr="00473906" w:rsidRDefault="00B34AC9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lastRenderedPageBreak/>
              <w:t>2 - Czas reakcji serwisu na przys</w:t>
            </w:r>
            <w:r w:rsidR="009713C2">
              <w:rPr>
                <w:rFonts w:ascii="Tahoma" w:hAnsi="Tahoma" w:cs="Tahoma"/>
                <w:sz w:val="16"/>
                <w:szCs w:val="16"/>
              </w:rPr>
              <w:t>tąpienie do usunięcia awarii - 5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B34AC9" w:rsidRPr="00473906" w:rsidRDefault="003614F8" w:rsidP="003614F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  75</w:t>
            </w:r>
            <w:r w:rsidR="00B34AC9" w:rsidRPr="00763D22">
              <w:rPr>
                <w:rFonts w:ascii="Tahoma" w:hAnsi="Tahoma" w:cs="Tahoma"/>
                <w:sz w:val="16"/>
                <w:szCs w:val="16"/>
              </w:rPr>
              <w:t>,</w:t>
            </w:r>
            <w:r>
              <w:rPr>
                <w:rFonts w:ascii="Tahoma" w:hAnsi="Tahoma" w:cs="Tahoma"/>
                <w:sz w:val="16"/>
                <w:szCs w:val="16"/>
              </w:rPr>
              <w:t>22</w:t>
            </w:r>
          </w:p>
        </w:tc>
      </w:tr>
      <w:tr w:rsidR="00C449BA" w:rsidRPr="00473906" w:rsidTr="002E5FB4">
        <w:tc>
          <w:tcPr>
            <w:tcW w:w="2277" w:type="dxa"/>
          </w:tcPr>
          <w:p w:rsidR="00C449BA" w:rsidRPr="00473906" w:rsidRDefault="00C449BA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lastRenderedPageBreak/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 i konserwacja 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</w:tcPr>
          <w:p w:rsidR="00C449BA" w:rsidRPr="00473906" w:rsidRDefault="00C449BA" w:rsidP="00C449B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Biuro Usług Specjalistycznych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Mastif-System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Elżbieta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Dusik</w:t>
            </w:r>
            <w:proofErr w:type="spellEnd"/>
          </w:p>
          <w:p w:rsidR="00C449BA" w:rsidRPr="00473906" w:rsidRDefault="00C449BA" w:rsidP="00C449BA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Skalskiego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/31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449BA" w:rsidRPr="00763D22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42-500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Będzin</w:t>
            </w:r>
          </w:p>
        </w:tc>
        <w:tc>
          <w:tcPr>
            <w:tcW w:w="2848" w:type="dxa"/>
          </w:tcPr>
          <w:p w:rsidR="00C449BA" w:rsidRPr="00763D22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 w:rsidR="003614F8">
              <w:rPr>
                <w:rFonts w:ascii="Tahoma" w:hAnsi="Tahoma" w:cs="Tahoma"/>
                <w:sz w:val="16"/>
                <w:szCs w:val="16"/>
              </w:rPr>
              <w:t>95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449BA" w:rsidRPr="00473906" w:rsidRDefault="00C449BA" w:rsidP="00C449B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C449BA" w:rsidRPr="00473906" w:rsidRDefault="00C449BA" w:rsidP="003614F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3614F8">
              <w:rPr>
                <w:rFonts w:ascii="Tahoma" w:hAnsi="Tahoma" w:cs="Tahoma"/>
                <w:sz w:val="16"/>
                <w:szCs w:val="16"/>
              </w:rPr>
              <w:t>95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C449BA" w:rsidRPr="00473906" w:rsidTr="002E5FB4">
        <w:tc>
          <w:tcPr>
            <w:tcW w:w="2277" w:type="dxa"/>
          </w:tcPr>
          <w:p w:rsidR="00C449BA" w:rsidRPr="00473906" w:rsidRDefault="00C449BA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63D22">
              <w:rPr>
                <w:rFonts w:ascii="Tahoma" w:hAnsi="Tahoma" w:cs="Tahoma"/>
                <w:sz w:val="16"/>
                <w:szCs w:val="16"/>
              </w:rPr>
              <w:t>Przegląd i konserwacja 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</w:tcPr>
          <w:p w:rsidR="00C449BA" w:rsidRPr="00473906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Firma Usługowa "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Bakard</w:t>
            </w:r>
            <w:proofErr w:type="spellEnd"/>
            <w:r w:rsidRPr="00763D22">
              <w:rPr>
                <w:rFonts w:ascii="Tahoma" w:hAnsi="Tahoma" w:cs="Tahoma"/>
                <w:sz w:val="16"/>
                <w:szCs w:val="16"/>
              </w:rPr>
              <w:t xml:space="preserve">" Barbara </w:t>
            </w:r>
            <w:proofErr w:type="spellStart"/>
            <w:r w:rsidRPr="00763D22">
              <w:rPr>
                <w:rFonts w:ascii="Tahoma" w:hAnsi="Tahoma" w:cs="Tahoma"/>
                <w:sz w:val="16"/>
                <w:szCs w:val="16"/>
              </w:rPr>
              <w:t>Gruchlik</w:t>
            </w:r>
            <w:proofErr w:type="spellEnd"/>
          </w:p>
          <w:p w:rsidR="00C449BA" w:rsidRPr="00473906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Grota Roweckiego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48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/65</w:t>
            </w:r>
          </w:p>
          <w:p w:rsidR="00C449BA" w:rsidRPr="00473906" w:rsidRDefault="00C449BA" w:rsidP="00C449B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>43-100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63D22">
              <w:rPr>
                <w:rFonts w:ascii="Tahoma" w:hAnsi="Tahoma" w:cs="Tahoma"/>
                <w:sz w:val="16"/>
                <w:szCs w:val="16"/>
              </w:rPr>
              <w:t>Tychy</w:t>
            </w:r>
          </w:p>
        </w:tc>
        <w:tc>
          <w:tcPr>
            <w:tcW w:w="2848" w:type="dxa"/>
          </w:tcPr>
          <w:p w:rsidR="00C449BA" w:rsidRPr="00763D22" w:rsidRDefault="00C449BA" w:rsidP="00C449BA">
            <w:pPr>
              <w:rPr>
                <w:rFonts w:ascii="Tahoma" w:hAnsi="Tahoma" w:cs="Tahoma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C449BA" w:rsidRPr="00473906" w:rsidRDefault="00C449BA" w:rsidP="00C449B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63D22">
              <w:rPr>
                <w:rFonts w:ascii="Tahoma" w:hAnsi="Tahoma" w:cs="Tahoma"/>
                <w:sz w:val="16"/>
                <w:szCs w:val="16"/>
              </w:rPr>
              <w:t xml:space="preserve">2 - Czas reakcji serwisu na przystąpienie do usunięcia awarii -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763D22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1748" w:type="dxa"/>
          </w:tcPr>
          <w:p w:rsidR="00C449BA" w:rsidRPr="00473906" w:rsidRDefault="00C449BA" w:rsidP="002E5F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0</w:t>
            </w:r>
            <w:r w:rsidRPr="00763D22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543D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435" w:rsidRDefault="00330435">
      <w:r>
        <w:separator/>
      </w:r>
    </w:p>
  </w:endnote>
  <w:endnote w:type="continuationSeparator" w:id="0">
    <w:p w:rsidR="00330435" w:rsidRDefault="00330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22" w:rsidRDefault="00763D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4F1040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4F1040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614F8">
      <w:rPr>
        <w:rStyle w:val="Numerstrony"/>
        <w:rFonts w:ascii="Tahoma" w:hAnsi="Tahoma" w:cs="Tahoma"/>
        <w:noProof/>
        <w:sz w:val="16"/>
        <w:szCs w:val="16"/>
      </w:rPr>
      <w:t>6</w:t>
    </w:r>
    <w:r w:rsidR="004F1040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4F1040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4F1040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614F8">
      <w:rPr>
        <w:rStyle w:val="Numerstrony"/>
        <w:rFonts w:ascii="Tahoma" w:hAnsi="Tahoma" w:cs="Tahoma"/>
        <w:noProof/>
        <w:sz w:val="16"/>
        <w:szCs w:val="16"/>
      </w:rPr>
      <w:t>6</w:t>
    </w:r>
    <w:r w:rsidR="004F1040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22" w:rsidRDefault="00763D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435" w:rsidRDefault="00330435">
      <w:r>
        <w:separator/>
      </w:r>
    </w:p>
  </w:footnote>
  <w:footnote w:type="continuationSeparator" w:id="0">
    <w:p w:rsidR="00330435" w:rsidRDefault="00330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22" w:rsidRDefault="00763D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22" w:rsidRDefault="00763D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22" w:rsidRDefault="00763D2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3D22"/>
    <w:rsid w:val="000034E3"/>
    <w:rsid w:val="000829DF"/>
    <w:rsid w:val="000961E4"/>
    <w:rsid w:val="000A2424"/>
    <w:rsid w:val="000A28CD"/>
    <w:rsid w:val="000E5FD3"/>
    <w:rsid w:val="001B63B0"/>
    <w:rsid w:val="001D532E"/>
    <w:rsid w:val="002650A3"/>
    <w:rsid w:val="0029663E"/>
    <w:rsid w:val="002D2860"/>
    <w:rsid w:val="00323C23"/>
    <w:rsid w:val="00330435"/>
    <w:rsid w:val="003614F8"/>
    <w:rsid w:val="00440209"/>
    <w:rsid w:val="00462855"/>
    <w:rsid w:val="00473906"/>
    <w:rsid w:val="00497E0E"/>
    <w:rsid w:val="004E4C84"/>
    <w:rsid w:val="004F1040"/>
    <w:rsid w:val="004F7483"/>
    <w:rsid w:val="00525185"/>
    <w:rsid w:val="00543D8E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63D22"/>
    <w:rsid w:val="007D465D"/>
    <w:rsid w:val="00845B77"/>
    <w:rsid w:val="00846367"/>
    <w:rsid w:val="00851F5D"/>
    <w:rsid w:val="00861A86"/>
    <w:rsid w:val="008B2DA8"/>
    <w:rsid w:val="008B74C9"/>
    <w:rsid w:val="009406E9"/>
    <w:rsid w:val="00944C46"/>
    <w:rsid w:val="00965681"/>
    <w:rsid w:val="009713C2"/>
    <w:rsid w:val="00A07DC2"/>
    <w:rsid w:val="00A55A7E"/>
    <w:rsid w:val="00AF25E0"/>
    <w:rsid w:val="00B34AC9"/>
    <w:rsid w:val="00B95329"/>
    <w:rsid w:val="00BC1CB9"/>
    <w:rsid w:val="00BF155D"/>
    <w:rsid w:val="00C209AD"/>
    <w:rsid w:val="00C21CF7"/>
    <w:rsid w:val="00C449BA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3D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543D8E"/>
    <w:rPr>
      <w:rFonts w:ascii="Arial" w:hAnsi="Arial"/>
    </w:rPr>
  </w:style>
  <w:style w:type="paragraph" w:styleId="Nagwek">
    <w:name w:val="header"/>
    <w:basedOn w:val="Normalny"/>
    <w:rsid w:val="00543D8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43D8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3D8E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1815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2015-01-22T10:41:00Z</dcterms:created>
  <dcterms:modified xsi:type="dcterms:W3CDTF">2015-01-22T10:41:00Z</dcterms:modified>
</cp:coreProperties>
</file>