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F2C" w:rsidRDefault="00DC0F2C" w:rsidP="00DC0F2C">
      <w:pPr>
        <w:pStyle w:val="Nagwek4"/>
        <w:ind w:left="0"/>
        <w:jc w:val="left"/>
        <w:rPr>
          <w:noProof/>
        </w:rPr>
      </w:pPr>
      <w:r w:rsidRPr="006513A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6" o:title=" logo"/>
          </v:shape>
        </w:pict>
      </w:r>
    </w:p>
    <w:p w:rsidR="00DC0F2C" w:rsidRDefault="00DC0F2C" w:rsidP="00DC0F2C">
      <w:pPr>
        <w:rPr>
          <w:lang w:eastAsia="pl-PL"/>
        </w:rPr>
      </w:pPr>
    </w:p>
    <w:p w:rsidR="00DC0F2C" w:rsidRPr="00DC0F2C" w:rsidRDefault="00DC0F2C" w:rsidP="00DC0F2C">
      <w:pPr>
        <w:rPr>
          <w:lang w:eastAsia="pl-PL"/>
        </w:rPr>
      </w:pPr>
      <w:bookmarkStart w:id="0" w:name="_GoBack"/>
      <w:bookmarkEnd w:id="0"/>
    </w:p>
    <w:p w:rsidR="00025386" w:rsidRDefault="00DC0F2C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72B60" w:rsidRPr="00572B60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72B60" w:rsidRPr="00572B60">
        <w:rPr>
          <w:rFonts w:ascii="Times New Roman" w:eastAsia="Times New Roman" w:hAnsi="Times New Roman"/>
          <w:b/>
          <w:sz w:val="24"/>
          <w:szCs w:val="20"/>
          <w:lang w:eastAsia="pl-PL"/>
        </w:rPr>
        <w:t>KA/POKL/ZP/U-05/15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72B60" w:rsidRPr="00572B6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72B6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2B60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szkolenia z kompetencji interpersonalnych w ramach projektu ,,Kompetentny absolwent Wydziału Inżynierii Mechanicznej i Informatyki"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B9F" w:rsidRDefault="00E76B9F" w:rsidP="00025386">
      <w:pPr>
        <w:spacing w:after="0" w:line="240" w:lineRule="auto"/>
      </w:pPr>
      <w:r>
        <w:separator/>
      </w:r>
    </w:p>
  </w:endnote>
  <w:endnote w:type="continuationSeparator" w:id="0">
    <w:p w:rsidR="00E76B9F" w:rsidRDefault="00E76B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B60" w:rsidRDefault="00572B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C0F2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F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F2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B60" w:rsidRDefault="00572B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B9F" w:rsidRDefault="00E76B9F" w:rsidP="00025386">
      <w:pPr>
        <w:spacing w:after="0" w:line="240" w:lineRule="auto"/>
      </w:pPr>
      <w:r>
        <w:separator/>
      </w:r>
    </w:p>
  </w:footnote>
  <w:footnote w:type="continuationSeparator" w:id="0">
    <w:p w:rsidR="00E76B9F" w:rsidRDefault="00E76B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B60" w:rsidRDefault="00572B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B60" w:rsidRDefault="00572B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B60" w:rsidRDefault="00572B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B9F"/>
    <w:rsid w:val="00025386"/>
    <w:rsid w:val="001C2314"/>
    <w:rsid w:val="005624D8"/>
    <w:rsid w:val="00572B60"/>
    <w:rsid w:val="008F2498"/>
    <w:rsid w:val="00A56A6F"/>
    <w:rsid w:val="00D55FC4"/>
    <w:rsid w:val="00DC0F2C"/>
    <w:rsid w:val="00E76B9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BD00B81-19A2-4AA1-9276-C497D203A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2015-01-19T11:22:00Z</dcterms:created>
  <dcterms:modified xsi:type="dcterms:W3CDTF">2015-01-19T11:22:00Z</dcterms:modified>
</cp:coreProperties>
</file>