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D9" w:rsidRPr="00E524D9" w:rsidRDefault="00A34AE0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left:0;text-align:left;margin-left:.05pt;margin-top:.05pt;width:481.85pt;height:101.3pt;z-index:251658240;visibility:visible;mso-wrap-distance-left:0;mso-wrap-distance-right:0" filled="t">
            <v:fill opacity="0"/>
            <v:imagedata r:id="rId6" o:title=""/>
            <w10:wrap type="square" side="largest"/>
          </v:shape>
        </w:pict>
      </w:r>
      <w:r w:rsidR="00CD3656" w:rsidRPr="00CD365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CD3656" w:rsidRPr="00CD3656">
        <w:rPr>
          <w:rFonts w:ascii="Tahoma" w:hAnsi="Tahoma" w:cs="Tahoma"/>
          <w:sz w:val="16"/>
          <w:szCs w:val="16"/>
        </w:rPr>
        <w:t>2015-01-20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D365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D365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D365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D365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D365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D365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D365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D365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D365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D3656" w:rsidRPr="00CD365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D3656" w:rsidRPr="00CD365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98472D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CD365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D3656">
        <w:rPr>
          <w:rFonts w:ascii="Tahoma" w:hAnsi="Tahoma" w:cs="Tahoma"/>
          <w:b/>
          <w:sz w:val="16"/>
          <w:szCs w:val="16"/>
        </w:rPr>
        <w:t>NI/POKL/ZP/U-31/14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D3656" w:rsidRPr="00CD3656">
        <w:rPr>
          <w:rFonts w:ascii="Tahoma" w:hAnsi="Tahoma" w:cs="Tahoma"/>
          <w:b/>
          <w:sz w:val="16"/>
          <w:szCs w:val="16"/>
        </w:rPr>
        <w:t>NI/POKL/ZP/U-31/14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D3656" w:rsidRPr="00CD3656">
        <w:rPr>
          <w:rFonts w:ascii="Tahoma" w:hAnsi="Tahoma" w:cs="Tahoma"/>
          <w:b/>
          <w:color w:val="000000"/>
          <w:sz w:val="16"/>
          <w:szCs w:val="16"/>
        </w:rPr>
        <w:t>Przeprowadzenie szkolenia "Sztuka zawodowych negocjacji" w ramach projektu "Nowoczesny inżynier przyszłością naszej gospodarki - atrakcyjne studia na kierunkach zamawianych"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CD3656" w:rsidRPr="00E524D9" w:rsidTr="00574666">
        <w:trPr>
          <w:cantSplit/>
          <w:trHeight w:val="3069"/>
        </w:trPr>
        <w:tc>
          <w:tcPr>
            <w:tcW w:w="5000" w:type="pct"/>
          </w:tcPr>
          <w:p w:rsidR="00CD3656" w:rsidRPr="00E524D9" w:rsidRDefault="00CD3656" w:rsidP="001F052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D3656" w:rsidRPr="00E524D9" w:rsidRDefault="00CD365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3656">
              <w:rPr>
                <w:rFonts w:ascii="Tahoma" w:hAnsi="Tahoma" w:cs="Tahoma"/>
                <w:b/>
                <w:sz w:val="16"/>
                <w:szCs w:val="16"/>
              </w:rPr>
              <w:t xml:space="preserve">Ewa </w:t>
            </w:r>
            <w:proofErr w:type="spellStart"/>
            <w:r w:rsidRPr="00CD3656">
              <w:rPr>
                <w:rFonts w:ascii="Tahoma" w:hAnsi="Tahoma" w:cs="Tahoma"/>
                <w:b/>
                <w:sz w:val="16"/>
                <w:szCs w:val="16"/>
              </w:rPr>
              <w:t>Bensz</w:t>
            </w:r>
            <w:proofErr w:type="spellEnd"/>
            <w:r w:rsidRPr="00CD3656">
              <w:rPr>
                <w:rFonts w:ascii="Tahoma" w:hAnsi="Tahoma" w:cs="Tahoma"/>
                <w:b/>
                <w:sz w:val="16"/>
                <w:szCs w:val="16"/>
              </w:rPr>
              <w:t xml:space="preserve"> Lucky </w:t>
            </w:r>
            <w:proofErr w:type="spellStart"/>
            <w:r w:rsidRPr="00CD3656">
              <w:rPr>
                <w:rFonts w:ascii="Tahoma" w:hAnsi="Tahoma" w:cs="Tahoma"/>
                <w:b/>
                <w:sz w:val="16"/>
                <w:szCs w:val="16"/>
              </w:rPr>
              <w:t>Mind</w:t>
            </w:r>
            <w:proofErr w:type="spellEnd"/>
          </w:p>
          <w:p w:rsidR="00CD3656" w:rsidRPr="00E524D9" w:rsidRDefault="00CD365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3656">
              <w:rPr>
                <w:rFonts w:ascii="Tahoma" w:hAnsi="Tahoma" w:cs="Tahoma"/>
                <w:b/>
                <w:sz w:val="16"/>
                <w:szCs w:val="16"/>
              </w:rPr>
              <w:t>41-500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/>
                <w:sz w:val="16"/>
                <w:szCs w:val="16"/>
              </w:rPr>
              <w:t>Chorzów</w:t>
            </w:r>
          </w:p>
          <w:p w:rsidR="00CD3656" w:rsidRPr="00E524D9" w:rsidRDefault="00CD365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D3656">
              <w:rPr>
                <w:rFonts w:ascii="Tahoma" w:hAnsi="Tahoma" w:cs="Tahoma"/>
                <w:b/>
                <w:sz w:val="16"/>
                <w:szCs w:val="16"/>
              </w:rPr>
              <w:t>Wrocławska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/>
                <w:sz w:val="16"/>
                <w:szCs w:val="16"/>
              </w:rPr>
              <w:t>18/13</w:t>
            </w:r>
          </w:p>
          <w:p w:rsidR="00CD3656" w:rsidRPr="00E524D9" w:rsidRDefault="00CD365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/>
                <w:sz w:val="16"/>
                <w:szCs w:val="16"/>
              </w:rPr>
              <w:t>600.00 zł</w:t>
            </w:r>
          </w:p>
          <w:p w:rsidR="00CD3656" w:rsidRPr="00E524D9" w:rsidRDefault="00CD3656" w:rsidP="001F052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D3656" w:rsidRPr="00E524D9" w:rsidRDefault="00CD3656" w:rsidP="001F052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D5DE4" w:rsidRDefault="00ED5DE4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ED5DE4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6085" w:type="pct"/>
        <w:jc w:val="center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3"/>
        <w:gridCol w:w="4058"/>
        <w:gridCol w:w="1897"/>
        <w:gridCol w:w="2552"/>
        <w:gridCol w:w="1983"/>
      </w:tblGrid>
      <w:tr w:rsidR="00C6399E" w:rsidRPr="00581974" w:rsidTr="00ED5DE4">
        <w:trPr>
          <w:jc w:val="center"/>
        </w:trPr>
        <w:tc>
          <w:tcPr>
            <w:tcW w:w="360" w:type="pct"/>
            <w:vAlign w:val="center"/>
          </w:tcPr>
          <w:p w:rsidR="00ED5DE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 xml:space="preserve">Nr </w:t>
            </w:r>
          </w:p>
          <w:p w:rsidR="00C6399E" w:rsidRPr="0058197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tematu</w:t>
            </w:r>
          </w:p>
        </w:tc>
        <w:tc>
          <w:tcPr>
            <w:tcW w:w="1795" w:type="pct"/>
            <w:vAlign w:val="center"/>
          </w:tcPr>
          <w:p w:rsidR="00C6399E" w:rsidRPr="0058197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C6399E" w:rsidRPr="0058197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839" w:type="pct"/>
            <w:vAlign w:val="center"/>
          </w:tcPr>
          <w:p w:rsidR="00C6399E" w:rsidRPr="0058197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129" w:type="pct"/>
          </w:tcPr>
          <w:p w:rsidR="00ED5DE4" w:rsidRDefault="00ED5DE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Termin przeprowadzenia</w:t>
            </w:r>
          </w:p>
          <w:p w:rsidR="00C6399E" w:rsidRPr="00581974" w:rsidRDefault="00ED5DE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8472D">
              <w:rPr>
                <w:rFonts w:ascii="Tahoma" w:hAnsi="Tahoma" w:cs="Tahoma"/>
                <w:sz w:val="16"/>
                <w:szCs w:val="16"/>
              </w:rPr>
              <w:t>szkolenia od daty podpisania umowy</w:t>
            </w:r>
          </w:p>
        </w:tc>
        <w:tc>
          <w:tcPr>
            <w:tcW w:w="877" w:type="pct"/>
            <w:vAlign w:val="center"/>
          </w:tcPr>
          <w:p w:rsidR="00C6399E" w:rsidRPr="00581974" w:rsidRDefault="00C6399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6399E" w:rsidRPr="00581974" w:rsidTr="00ED5DE4">
        <w:trPr>
          <w:jc w:val="center"/>
        </w:trPr>
        <w:tc>
          <w:tcPr>
            <w:tcW w:w="360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 xml:space="preserve">Ewa </w:t>
            </w: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Bensz</w:t>
            </w:r>
            <w:proofErr w:type="spellEnd"/>
            <w:r w:rsidRPr="00CD3656">
              <w:rPr>
                <w:rFonts w:ascii="Tahoma" w:hAnsi="Tahoma" w:cs="Tahoma"/>
                <w:bCs/>
                <w:sz w:val="16"/>
                <w:szCs w:val="16"/>
              </w:rPr>
              <w:t xml:space="preserve"> Lucky </w:t>
            </w: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Mind</w:t>
            </w:r>
            <w:proofErr w:type="spellEnd"/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Wrocławska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/13</w:t>
            </w:r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41-500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Chorzów</w:t>
            </w:r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1129" w:type="pct"/>
          </w:tcPr>
          <w:p w:rsidR="0098472D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6399E" w:rsidRPr="00CD3656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C6399E" w:rsidRPr="00581974" w:rsidRDefault="00C6399E" w:rsidP="0098472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98472D">
              <w:rPr>
                <w:rFonts w:ascii="Tahoma" w:hAnsi="Tahoma" w:cs="Tahoma"/>
                <w:sz w:val="16"/>
                <w:szCs w:val="16"/>
              </w:rPr>
              <w:t>100</w:t>
            </w:r>
            <w:r w:rsidRPr="00CD3656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6399E" w:rsidRPr="00581974" w:rsidTr="00ED5DE4">
        <w:trPr>
          <w:jc w:val="center"/>
        </w:trPr>
        <w:tc>
          <w:tcPr>
            <w:tcW w:w="360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Sukces Edukacja Małgorzata Słomińska</w:t>
            </w:r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/1</w:t>
            </w:r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40-092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C6399E" w:rsidRPr="00581974" w:rsidRDefault="00C6399E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68,67</w:t>
            </w:r>
          </w:p>
        </w:tc>
        <w:tc>
          <w:tcPr>
            <w:tcW w:w="1129" w:type="pct"/>
          </w:tcPr>
          <w:p w:rsidR="0098472D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6399E" w:rsidRPr="00CD3656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C6399E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73,67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AP Edukacja Centrum Szkoleniowe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 w Częstochowie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NMP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21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42-202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F0013D" w:rsidRDefault="00F0013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lastRenderedPageBreak/>
              <w:t xml:space="preserve">  64,04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5,00</w:t>
            </w:r>
          </w:p>
        </w:tc>
        <w:tc>
          <w:tcPr>
            <w:tcW w:w="877" w:type="pct"/>
            <w:vAlign w:val="center"/>
          </w:tcPr>
          <w:p w:rsidR="00F0013D" w:rsidRDefault="0098472D" w:rsidP="0098472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lastRenderedPageBreak/>
              <w:t xml:space="preserve">  </w:t>
            </w:r>
          </w:p>
          <w:p w:rsidR="0098472D" w:rsidRPr="00581974" w:rsidRDefault="0098472D" w:rsidP="0098472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Pr="00CD3656">
              <w:rPr>
                <w:rFonts w:ascii="Tahoma" w:hAnsi="Tahoma" w:cs="Tahoma"/>
                <w:sz w:val="16"/>
                <w:szCs w:val="16"/>
              </w:rPr>
              <w:t>,04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PUH AUTO-STOP PIOTR STOKŁOSA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Mickiewicza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53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/2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58-300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Wałbrzych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46,72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344E81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41</w:t>
            </w:r>
            <w:r w:rsidRPr="00CD3656">
              <w:rPr>
                <w:rFonts w:ascii="Tahoma" w:hAnsi="Tahoma" w:cs="Tahoma"/>
                <w:sz w:val="16"/>
                <w:szCs w:val="16"/>
              </w:rPr>
              <w:t>,72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EyePower</w:t>
            </w:r>
            <w:proofErr w:type="spellEnd"/>
            <w:r w:rsidRPr="00CD3656">
              <w:rPr>
                <w:rFonts w:ascii="Tahoma" w:hAnsi="Tahoma" w:cs="Tahoma"/>
                <w:bCs/>
                <w:sz w:val="16"/>
                <w:szCs w:val="16"/>
              </w:rPr>
              <w:t xml:space="preserve"> Kamil </w:t>
            </w: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Chrustowski</w:t>
            </w:r>
            <w:proofErr w:type="spellEnd"/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Luboszycka</w:t>
            </w:r>
            <w:proofErr w:type="spellEnd"/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45-215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Opole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42,22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344E81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47</w:t>
            </w:r>
            <w:r w:rsidRPr="00CD3656">
              <w:rPr>
                <w:rFonts w:ascii="Tahoma" w:hAnsi="Tahoma" w:cs="Tahoma"/>
                <w:sz w:val="16"/>
                <w:szCs w:val="16"/>
              </w:rPr>
              <w:t>,22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PHU APUS Robert Meller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Gruszowa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25,66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344E81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30</w:t>
            </w:r>
            <w:r w:rsidRPr="00CD3656">
              <w:rPr>
                <w:rFonts w:ascii="Tahoma" w:hAnsi="Tahoma" w:cs="Tahoma"/>
                <w:sz w:val="16"/>
                <w:szCs w:val="16"/>
              </w:rPr>
              <w:t>,66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 xml:space="preserve">Centrum Szkoleń PROGRESS Magdalena </w:t>
            </w:r>
            <w:proofErr w:type="spellStart"/>
            <w:r w:rsidRPr="00CD3656">
              <w:rPr>
                <w:rFonts w:ascii="Tahoma" w:hAnsi="Tahoma" w:cs="Tahoma"/>
                <w:bCs/>
                <w:sz w:val="16"/>
                <w:szCs w:val="16"/>
              </w:rPr>
              <w:t>Talkowska</w:t>
            </w:r>
            <w:proofErr w:type="spellEnd"/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Sielanka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/1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85-073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Bydgoszcz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22,80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344E81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27</w:t>
            </w:r>
            <w:r w:rsidR="0098472D" w:rsidRPr="00CD3656">
              <w:rPr>
                <w:rFonts w:ascii="Tahoma" w:hAnsi="Tahoma" w:cs="Tahoma"/>
                <w:sz w:val="16"/>
                <w:szCs w:val="16"/>
              </w:rPr>
              <w:t>,80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ORBE sp. z o.o.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Bohaterów Września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1A/C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31-620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21,91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EB471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26</w:t>
            </w:r>
            <w:r w:rsidR="0098472D" w:rsidRPr="00CD3656">
              <w:rPr>
                <w:rFonts w:ascii="Tahoma" w:hAnsi="Tahoma" w:cs="Tahoma"/>
                <w:sz w:val="16"/>
                <w:szCs w:val="16"/>
              </w:rPr>
              <w:t>,91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Studio Profilaktyki Społecznej Adam Rynkiewicz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Karmelicka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28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/9a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31-128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17,81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EB471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22</w:t>
            </w:r>
            <w:r w:rsidR="0098472D" w:rsidRPr="00CD3656">
              <w:rPr>
                <w:rFonts w:ascii="Tahoma" w:hAnsi="Tahoma" w:cs="Tahoma"/>
                <w:sz w:val="16"/>
                <w:szCs w:val="16"/>
              </w:rPr>
              <w:t>,81</w:t>
            </w:r>
          </w:p>
        </w:tc>
      </w:tr>
      <w:tr w:rsidR="0098472D" w:rsidRPr="00581974" w:rsidTr="00ED5DE4">
        <w:trPr>
          <w:jc w:val="center"/>
        </w:trPr>
        <w:tc>
          <w:tcPr>
            <w:tcW w:w="360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DLAKADR.PL Sp. z o. o.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Elektryczna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1/3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/216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15-080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Białystok</w:t>
            </w:r>
          </w:p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D365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839" w:type="pct"/>
            <w:vAlign w:val="center"/>
          </w:tcPr>
          <w:p w:rsidR="0098472D" w:rsidRPr="00581974" w:rsidRDefault="0098472D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  3,55</w:t>
            </w:r>
          </w:p>
        </w:tc>
        <w:tc>
          <w:tcPr>
            <w:tcW w:w="1129" w:type="pct"/>
          </w:tcPr>
          <w:p w:rsidR="0098472D" w:rsidRDefault="0098472D" w:rsidP="009847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8472D" w:rsidRDefault="0098472D" w:rsidP="0098472D">
            <w:pPr>
              <w:jc w:val="center"/>
            </w:pPr>
            <w:r w:rsidRPr="00EB471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877" w:type="pct"/>
            <w:vAlign w:val="center"/>
          </w:tcPr>
          <w:p w:rsidR="0098472D" w:rsidRPr="00581974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="0098472D" w:rsidRPr="00CD3656">
              <w:rPr>
                <w:rFonts w:ascii="Tahoma" w:hAnsi="Tahoma" w:cs="Tahoma"/>
                <w:sz w:val="16"/>
                <w:szCs w:val="16"/>
              </w:rPr>
              <w:t>,55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  <w:vAlign w:val="center"/>
          </w:tcPr>
          <w:p w:rsidR="00BF33F5" w:rsidRPr="00CD3656" w:rsidRDefault="00BF33F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Spółdzielnia Socjalna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SkillStore</w:t>
            </w:r>
            <w:proofErr w:type="spellEnd"/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Głogowska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31/33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60-702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839" w:type="pct"/>
            <w:vAlign w:val="center"/>
          </w:tcPr>
          <w:p w:rsidR="00BF33F5" w:rsidRPr="00CD3656" w:rsidRDefault="00BF33F5" w:rsidP="00BF33F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C2005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C2005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ED5DE4" w:rsidRPr="00581974" w:rsidTr="00ED5DE4">
        <w:trPr>
          <w:jc w:val="center"/>
        </w:trPr>
        <w:tc>
          <w:tcPr>
            <w:tcW w:w="360" w:type="pct"/>
            <w:vAlign w:val="center"/>
          </w:tcPr>
          <w:p w:rsidR="00ED5DE4" w:rsidRPr="00CD3656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ED5DE4" w:rsidRPr="00E524D9" w:rsidRDefault="00ED5DE4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ED5DE4" w:rsidRPr="00E524D9" w:rsidRDefault="00ED5DE4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Quest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Change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Managers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ED5DE4" w:rsidRPr="00E524D9" w:rsidRDefault="00ED5DE4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Okopowa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56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/40</w:t>
            </w:r>
          </w:p>
          <w:p w:rsidR="00ED5DE4" w:rsidRPr="00E524D9" w:rsidRDefault="00ED5DE4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01-042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839" w:type="pct"/>
            <w:vAlign w:val="center"/>
          </w:tcPr>
          <w:p w:rsidR="00ED5DE4" w:rsidRPr="00CD3656" w:rsidRDefault="00ED5DE4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ED5DE4" w:rsidRDefault="00ED5DE4" w:rsidP="001F052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D5DE4" w:rsidRDefault="00ED5DE4" w:rsidP="001F0525">
            <w:pPr>
              <w:jc w:val="center"/>
            </w:pPr>
            <w:r w:rsidRPr="00C2005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ED5DE4" w:rsidRDefault="00ED5DE4" w:rsidP="001F052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D5DE4" w:rsidRDefault="00ED5DE4" w:rsidP="001F0525">
            <w:pPr>
              <w:jc w:val="center"/>
            </w:pPr>
            <w:r w:rsidRPr="00C2005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  <w:vAlign w:val="center"/>
          </w:tcPr>
          <w:p w:rsidR="00BF33F5" w:rsidRPr="00CD3656" w:rsidRDefault="00ED5DE4" w:rsidP="00ED5DE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Centrum Edukacyjne ,,OMNIBUS" T. Wasiłek, D. Wasiłek-Wojciechowska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s.c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Bolesława Chrobrego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8A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/23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73-110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Stargard Szczeciński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6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Progress Project Sp. z o.o.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Popularna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14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02-473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7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Tomasz Furgalski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Dowborczyków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15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/11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90-019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Łódź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"ILLUSTRO" Szkolenia Doradztwo Grzegorz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Rippel</w:t>
            </w:r>
            <w:proofErr w:type="spellEnd"/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Cygana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45-131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Opole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Agnieszka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Skraburska</w:t>
            </w:r>
            <w:proofErr w:type="spellEnd"/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Kokotów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613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32-002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Węgrzce Wielkie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Blue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 House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s.c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. Justyna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Szymańska-Blackler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>, Sławomir Krakowski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Plac Wolności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6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78-400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Szczecinek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16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 xml:space="preserve">Joanna </w:t>
            </w: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Muszak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 Centrum Doradztwa Psychologicznego COACHING PEOPLE</w:t>
            </w:r>
          </w:p>
          <w:p w:rsidR="00BF33F5" w:rsidRPr="00E524D9" w:rsidRDefault="00ED5DE4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</w:t>
            </w:r>
            <w:r w:rsidR="00BF33F5" w:rsidRPr="00CD3656">
              <w:rPr>
                <w:rFonts w:ascii="Tahoma" w:hAnsi="Tahoma" w:cs="Tahoma"/>
                <w:sz w:val="16"/>
                <w:szCs w:val="16"/>
              </w:rPr>
              <w:t>ILIŃSKIEGO</w:t>
            </w:r>
            <w:r w:rsidR="00BF33F5"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F33F5" w:rsidRPr="00CD3656">
              <w:rPr>
                <w:rFonts w:ascii="Tahoma" w:hAnsi="Tahoma" w:cs="Tahoma"/>
                <w:sz w:val="16"/>
                <w:szCs w:val="16"/>
              </w:rPr>
              <w:t>7</w:t>
            </w:r>
            <w:r w:rsidR="00BF33F5"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F33F5" w:rsidRPr="00CD3656">
              <w:rPr>
                <w:rFonts w:ascii="Tahoma" w:hAnsi="Tahoma" w:cs="Tahoma"/>
                <w:sz w:val="16"/>
                <w:szCs w:val="16"/>
              </w:rPr>
              <w:t>/2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40-061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20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D3656">
              <w:rPr>
                <w:rFonts w:ascii="Tahoma" w:hAnsi="Tahoma" w:cs="Tahoma"/>
                <w:sz w:val="16"/>
                <w:szCs w:val="16"/>
              </w:rPr>
              <w:t>Neuroactive</w:t>
            </w:r>
            <w:proofErr w:type="spellEnd"/>
            <w:r w:rsidRPr="00CD3656">
              <w:rPr>
                <w:rFonts w:ascii="Tahoma" w:hAnsi="Tahoma" w:cs="Tahoma"/>
                <w:sz w:val="16"/>
                <w:szCs w:val="16"/>
              </w:rPr>
              <w:t xml:space="preserve"> Paweł Grabowski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św. Barbary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41-100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Siemianowice Śląskie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BF33F5" w:rsidRPr="00581974" w:rsidTr="00ED5DE4">
        <w:trPr>
          <w:jc w:val="center"/>
        </w:trPr>
        <w:tc>
          <w:tcPr>
            <w:tcW w:w="360" w:type="pct"/>
          </w:tcPr>
          <w:p w:rsidR="00ED5DE4" w:rsidRDefault="00ED5DE4" w:rsidP="005742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574241">
            <w:pPr>
              <w:jc w:val="center"/>
            </w:pPr>
            <w:r w:rsidRPr="0056169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95" w:type="pct"/>
            <w:vAlign w:val="center"/>
          </w:tcPr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21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Centrum Fitzgerald Sp. z o.o.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Promienista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30</w:t>
            </w:r>
          </w:p>
          <w:p w:rsidR="00BF33F5" w:rsidRPr="00E524D9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3656">
              <w:rPr>
                <w:rFonts w:ascii="Tahoma" w:hAnsi="Tahoma" w:cs="Tahoma"/>
                <w:sz w:val="16"/>
                <w:szCs w:val="16"/>
              </w:rPr>
              <w:t>60-288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D3656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83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129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877" w:type="pct"/>
          </w:tcPr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33F5" w:rsidRDefault="00BF33F5" w:rsidP="00BF33F5">
            <w:pPr>
              <w:jc w:val="center"/>
            </w:pPr>
            <w:r w:rsidRPr="00900295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E524D9" w:rsidRPr="00E524D9" w:rsidSect="00A47A3B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C56" w:rsidRDefault="007B2C56">
      <w:r>
        <w:separator/>
      </w:r>
    </w:p>
  </w:endnote>
  <w:endnote w:type="continuationSeparator" w:id="0">
    <w:p w:rsidR="007B2C56" w:rsidRDefault="007B2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34AE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34AE0">
      <w:rPr>
        <w:rStyle w:val="Numerstrony"/>
        <w:rFonts w:ascii="Arial" w:hAnsi="Arial" w:cs="Arial"/>
        <w:sz w:val="18"/>
        <w:szCs w:val="18"/>
      </w:rPr>
      <w:fldChar w:fldCharType="separate"/>
    </w:r>
    <w:r w:rsidR="00F0013D">
      <w:rPr>
        <w:rStyle w:val="Numerstrony"/>
        <w:rFonts w:ascii="Arial" w:hAnsi="Arial" w:cs="Arial"/>
        <w:noProof/>
        <w:sz w:val="18"/>
        <w:szCs w:val="18"/>
      </w:rPr>
      <w:t>2</w:t>
    </w:r>
    <w:r w:rsidR="00A34AE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34AE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34AE0">
      <w:rPr>
        <w:rStyle w:val="Numerstrony"/>
        <w:rFonts w:ascii="Arial" w:hAnsi="Arial" w:cs="Arial"/>
        <w:sz w:val="18"/>
        <w:szCs w:val="18"/>
      </w:rPr>
      <w:fldChar w:fldCharType="separate"/>
    </w:r>
    <w:r w:rsidR="00F0013D">
      <w:rPr>
        <w:rStyle w:val="Numerstrony"/>
        <w:rFonts w:ascii="Arial" w:hAnsi="Arial" w:cs="Arial"/>
        <w:noProof/>
        <w:sz w:val="18"/>
        <w:szCs w:val="18"/>
      </w:rPr>
      <w:t>3</w:t>
    </w:r>
    <w:r w:rsidR="00A34AE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C56" w:rsidRDefault="007B2C56">
      <w:r>
        <w:separator/>
      </w:r>
    </w:p>
  </w:footnote>
  <w:footnote w:type="continuationSeparator" w:id="0">
    <w:p w:rsidR="007B2C56" w:rsidRDefault="007B2C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3656"/>
    <w:rsid w:val="00140696"/>
    <w:rsid w:val="00253031"/>
    <w:rsid w:val="00377700"/>
    <w:rsid w:val="00472786"/>
    <w:rsid w:val="00574241"/>
    <w:rsid w:val="00574666"/>
    <w:rsid w:val="00581974"/>
    <w:rsid w:val="005C147E"/>
    <w:rsid w:val="007124E4"/>
    <w:rsid w:val="00745012"/>
    <w:rsid w:val="007B2C56"/>
    <w:rsid w:val="0098472D"/>
    <w:rsid w:val="00987E41"/>
    <w:rsid w:val="0099203E"/>
    <w:rsid w:val="00A34AE0"/>
    <w:rsid w:val="00A47A3B"/>
    <w:rsid w:val="00BF33F5"/>
    <w:rsid w:val="00C36477"/>
    <w:rsid w:val="00C6399E"/>
    <w:rsid w:val="00C85A89"/>
    <w:rsid w:val="00CD3656"/>
    <w:rsid w:val="00CE6C76"/>
    <w:rsid w:val="00D5444F"/>
    <w:rsid w:val="00E524D9"/>
    <w:rsid w:val="00ED5DE4"/>
    <w:rsid w:val="00F0013D"/>
    <w:rsid w:val="00F26135"/>
    <w:rsid w:val="00F6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7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47A3B"/>
    <w:rPr>
      <w:rFonts w:ascii="Arial" w:hAnsi="Arial"/>
    </w:rPr>
  </w:style>
  <w:style w:type="paragraph" w:styleId="Nagwek">
    <w:name w:val="header"/>
    <w:basedOn w:val="Normalny"/>
    <w:link w:val="NagwekZnak"/>
    <w:rsid w:val="00A47A3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7A3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7A3B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466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2015-01-20T13:56:00Z</cp:lastPrinted>
  <dcterms:created xsi:type="dcterms:W3CDTF">2015-01-20T13:56:00Z</dcterms:created>
  <dcterms:modified xsi:type="dcterms:W3CDTF">2015-01-20T13:56:00Z</dcterms:modified>
</cp:coreProperties>
</file>