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9D633A" w:rsidRPr="009D633A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D633A" w:rsidRPr="009D633A">
        <w:rPr>
          <w:rFonts w:ascii="Times New Roman" w:eastAsia="Times New Roman" w:hAnsi="Times New Roman"/>
          <w:b/>
          <w:sz w:val="24"/>
          <w:szCs w:val="20"/>
          <w:lang w:eastAsia="pl-PL"/>
        </w:rPr>
        <w:t>ZP/RB-02/15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9D633A" w:rsidRPr="009D633A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9D633A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D633A">
        <w:rPr>
          <w:rFonts w:ascii="Times New Roman" w:eastAsia="Times New Roman" w:hAnsi="Times New Roman"/>
          <w:b/>
          <w:sz w:val="24"/>
          <w:szCs w:val="24"/>
          <w:lang w:eastAsia="pl-PL"/>
        </w:rPr>
        <w:t>Remont korytarza na II piętrze segment C oraz remont instalacji elektrycznej na II piętrze segment C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557" w:rsidRDefault="00C10557" w:rsidP="00025386">
      <w:pPr>
        <w:spacing w:after="0" w:line="240" w:lineRule="auto"/>
      </w:pPr>
      <w:r>
        <w:separator/>
      </w:r>
    </w:p>
  </w:endnote>
  <w:endnote w:type="continuationSeparator" w:id="0">
    <w:p w:rsidR="00C10557" w:rsidRDefault="00C105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3A" w:rsidRDefault="009D633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63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3A" w:rsidRDefault="009D63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557" w:rsidRDefault="00C10557" w:rsidP="00025386">
      <w:pPr>
        <w:spacing w:after="0" w:line="240" w:lineRule="auto"/>
      </w:pPr>
      <w:r>
        <w:separator/>
      </w:r>
    </w:p>
  </w:footnote>
  <w:footnote w:type="continuationSeparator" w:id="0">
    <w:p w:rsidR="00C10557" w:rsidRDefault="00C105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3A" w:rsidRDefault="009D63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3A" w:rsidRDefault="009D63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3A" w:rsidRDefault="009D63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10557"/>
    <w:rsid w:val="00025386"/>
    <w:rsid w:val="001C2314"/>
    <w:rsid w:val="005624D8"/>
    <w:rsid w:val="008F2498"/>
    <w:rsid w:val="009D633A"/>
    <w:rsid w:val="00A56A6F"/>
    <w:rsid w:val="00C10557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2015-01-19T13:19:00Z</dcterms:created>
  <dcterms:modified xsi:type="dcterms:W3CDTF">2015-01-19T13:19:00Z</dcterms:modified>
</cp:coreProperties>
</file>