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F78E2" w:rsidRPr="00DF78E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78E2" w:rsidRPr="00DF78E2">
        <w:rPr>
          <w:b/>
          <w:sz w:val="24"/>
        </w:rPr>
        <w:t>ZP/RB-02/15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78E2" w:rsidRPr="00DF78E2">
        <w:rPr>
          <w:b/>
        </w:rPr>
        <w:t>przetarg nieograniczony</w:t>
      </w:r>
      <w:r w:rsidR="00753DC1">
        <w:t xml:space="preserve"> na:</w:t>
      </w:r>
    </w:p>
    <w:p w:rsidR="0000184A" w:rsidRDefault="00DF78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78E2">
        <w:rPr>
          <w:b/>
          <w:sz w:val="24"/>
          <w:szCs w:val="24"/>
        </w:rPr>
        <w:t>Remont korytarza na II piętrze segment C oraz remont instalacji elektrycznej na II piętrze segment C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78E2" w:rsidRPr="00DF78E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78E2" w:rsidRPr="00DF78E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F78E2" w:rsidRPr="00DF78E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48A" w:rsidRDefault="00D2648A">
      <w:r>
        <w:separator/>
      </w:r>
    </w:p>
  </w:endnote>
  <w:endnote w:type="continuationSeparator" w:id="0">
    <w:p w:rsidR="00D2648A" w:rsidRDefault="00D26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E2" w:rsidRDefault="00DF78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48A" w:rsidRDefault="00D2648A">
      <w:r>
        <w:separator/>
      </w:r>
    </w:p>
  </w:footnote>
  <w:footnote w:type="continuationSeparator" w:id="0">
    <w:p w:rsidR="00D2648A" w:rsidRDefault="00D2648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E2" w:rsidRDefault="00DF78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E2" w:rsidRDefault="00DF78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E2" w:rsidRDefault="00DF78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48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2648A"/>
    <w:rsid w:val="00D74F94"/>
    <w:rsid w:val="00DD482A"/>
    <w:rsid w:val="00DE0396"/>
    <w:rsid w:val="00DE0405"/>
    <w:rsid w:val="00DE252B"/>
    <w:rsid w:val="00DF78E2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5CBB2-29A0-4256-94D7-12FDB90F2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2015-01-19T13:19:00Z</dcterms:created>
  <dcterms:modified xsi:type="dcterms:W3CDTF">2015-01-19T13:19:00Z</dcterms:modified>
</cp:coreProperties>
</file>