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F2058F" w:rsidRPr="00F2058F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2058F" w:rsidRPr="00F2058F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F2058F" w:rsidRPr="00F2058F">
        <w:rPr>
          <w:b/>
        </w:rPr>
        <w:t>Remont korytarza na II piętrze segment C oraz remont instalacji elektrycznej na II piętrze segment C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0550" w:rsidRDefault="00910550">
      <w:r>
        <w:separator/>
      </w:r>
    </w:p>
  </w:endnote>
  <w:endnote w:type="continuationSeparator" w:id="0">
    <w:p w:rsidR="00910550" w:rsidRDefault="00910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05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05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055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0550" w:rsidRDefault="00910550">
      <w:r>
        <w:separator/>
      </w:r>
    </w:p>
  </w:footnote>
  <w:footnote w:type="continuationSeparator" w:id="0">
    <w:p w:rsidR="00910550" w:rsidRDefault="009105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58F" w:rsidRDefault="00F2058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58F" w:rsidRDefault="00F2058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58F" w:rsidRDefault="00F2058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0550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10550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2058F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2015-01-19T13:19:00Z</dcterms:created>
  <dcterms:modified xsi:type="dcterms:W3CDTF">2015-01-19T13:19:00Z</dcterms:modified>
</cp:coreProperties>
</file>