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24F62" w:rsidRPr="00D24F6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24F62" w:rsidRPr="00D24F6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24F62" w:rsidP="009A21D7">
      <w:pPr>
        <w:pStyle w:val="Tekstpodstawowywcity"/>
        <w:spacing w:line="360" w:lineRule="auto"/>
        <w:ind w:firstLine="0"/>
      </w:pPr>
      <w:r w:rsidRPr="00D24F62">
        <w:rPr>
          <w:b/>
        </w:rPr>
        <w:t>Druk okładek dla Wydawnictwa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24F62" w:rsidRPr="00D24F6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24F62" w:rsidRPr="00D24F62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24F62" w:rsidRPr="00D24F6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24F62" w:rsidRPr="00D24F6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A58" w:rsidRDefault="00DD1A58">
      <w:r>
        <w:separator/>
      </w:r>
    </w:p>
  </w:endnote>
  <w:endnote w:type="continuationSeparator" w:id="0">
    <w:p w:rsidR="00DD1A58" w:rsidRDefault="00DD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F6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F6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F62" w:rsidRDefault="00D24F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A58" w:rsidRDefault="00DD1A58">
      <w:r>
        <w:separator/>
      </w:r>
    </w:p>
  </w:footnote>
  <w:footnote w:type="continuationSeparator" w:id="0">
    <w:p w:rsidR="00DD1A58" w:rsidRDefault="00DD1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F62" w:rsidRDefault="00D24F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F62" w:rsidRDefault="00D24F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4F62" w:rsidRDefault="00D24F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A5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24F62"/>
    <w:rsid w:val="00D771B6"/>
    <w:rsid w:val="00DD1A58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5485D3-9090-408E-8FF5-DEC636E3A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2015-01-13T11:08:00Z</dcterms:created>
  <dcterms:modified xsi:type="dcterms:W3CDTF">2015-01-13T11:08:00Z</dcterms:modified>
</cp:coreProperties>
</file>