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1130A" w:rsidRPr="00037936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1130A" w:rsidRPr="00C1130A">
        <w:rPr>
          <w:rFonts w:ascii="Times New Roman" w:eastAsia="Times New Roman" w:hAnsi="Times New Roman"/>
          <w:b/>
          <w:sz w:val="24"/>
          <w:szCs w:val="20"/>
          <w:lang w:eastAsia="pl-PL"/>
        </w:rPr>
        <w:t>ZP/U-02/15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1130A" w:rsidRPr="00C1130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1130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130A">
        <w:rPr>
          <w:rFonts w:ascii="Times New Roman" w:eastAsia="Times New Roman" w:hAnsi="Times New Roman"/>
          <w:b/>
          <w:sz w:val="24"/>
          <w:szCs w:val="24"/>
          <w:lang w:eastAsia="pl-PL"/>
        </w:rPr>
        <w:t>Druk okładek dla Wydawnictwa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A59" w:rsidRDefault="00042A59" w:rsidP="00025386">
      <w:pPr>
        <w:spacing w:after="0" w:line="240" w:lineRule="auto"/>
      </w:pPr>
      <w:r>
        <w:separator/>
      </w:r>
    </w:p>
  </w:endnote>
  <w:endnote w:type="continuationSeparator" w:id="0">
    <w:p w:rsidR="00042A59" w:rsidRDefault="00042A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0A" w:rsidRDefault="00C113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9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9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0A" w:rsidRDefault="00C113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A59" w:rsidRDefault="00042A59" w:rsidP="00025386">
      <w:pPr>
        <w:spacing w:after="0" w:line="240" w:lineRule="auto"/>
      </w:pPr>
      <w:r>
        <w:separator/>
      </w:r>
    </w:p>
  </w:footnote>
  <w:footnote w:type="continuationSeparator" w:id="0">
    <w:p w:rsidR="00042A59" w:rsidRDefault="00042A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0A" w:rsidRDefault="00C113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0A" w:rsidRDefault="00C113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0A" w:rsidRDefault="00C113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A59"/>
    <w:rsid w:val="00025386"/>
    <w:rsid w:val="00037936"/>
    <w:rsid w:val="00042A59"/>
    <w:rsid w:val="001C2314"/>
    <w:rsid w:val="005624D8"/>
    <w:rsid w:val="008F2498"/>
    <w:rsid w:val="00A56A6F"/>
    <w:rsid w:val="00C1130A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2B3F235-BD60-4D16-89CE-B13E0E5B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2015-01-13T11:09:00Z</dcterms:created>
  <dcterms:modified xsi:type="dcterms:W3CDTF">2015-01-13T11:09:00Z</dcterms:modified>
</cp:coreProperties>
</file>