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AE7F63" w:rsidRPr="00AE7F63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E7F63" w:rsidRPr="00AE7F63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AE7F63" w:rsidRPr="00AE7F63">
        <w:rPr>
          <w:b/>
        </w:rPr>
        <w:t>Druk okładek dla Wydawnictwa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7B8A" w:rsidRDefault="007F7B8A">
      <w:r>
        <w:separator/>
      </w:r>
    </w:p>
  </w:endnote>
  <w:endnote w:type="continuationSeparator" w:id="0">
    <w:p w:rsidR="007F7B8A" w:rsidRDefault="007F7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7F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7F6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F7B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7B8A" w:rsidRDefault="007F7B8A">
      <w:r>
        <w:separator/>
      </w:r>
    </w:p>
  </w:footnote>
  <w:footnote w:type="continuationSeparator" w:id="0">
    <w:p w:rsidR="007F7B8A" w:rsidRDefault="007F7B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F63" w:rsidRDefault="00AE7F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F63" w:rsidRDefault="00AE7F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7F63" w:rsidRDefault="00AE7F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7B8A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7F7B8A"/>
    <w:rsid w:val="00882B1D"/>
    <w:rsid w:val="008C6FD5"/>
    <w:rsid w:val="009A0497"/>
    <w:rsid w:val="009B1B93"/>
    <w:rsid w:val="00A146F3"/>
    <w:rsid w:val="00AE7F6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EBAD883-2FA5-43FA-AC83-CCD0E00C3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1601-01-01T00:00:00Z</cp:lastPrinted>
  <dcterms:created xsi:type="dcterms:W3CDTF">2015-01-13T11:07:00Z</dcterms:created>
  <dcterms:modified xsi:type="dcterms:W3CDTF">2015-01-13T11:07:00Z</dcterms:modified>
</cp:coreProperties>
</file>