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5101" w:rsidRPr="0032510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5101" w:rsidRPr="00325101">
        <w:rPr>
          <w:b/>
          <w:sz w:val="24"/>
        </w:rPr>
        <w:t>ZP/RB-01/15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5101" w:rsidRPr="00325101">
        <w:rPr>
          <w:b/>
        </w:rPr>
        <w:t>przetarg nieograniczony</w:t>
      </w:r>
      <w:r w:rsidR="00753DC1">
        <w:t xml:space="preserve"> na:</w:t>
      </w:r>
    </w:p>
    <w:p w:rsidR="0000184A" w:rsidRDefault="003251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5101">
        <w:rPr>
          <w:b/>
          <w:sz w:val="24"/>
          <w:szCs w:val="24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5101" w:rsidRPr="0032510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5101" w:rsidRPr="0032510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25101" w:rsidRPr="0032510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4BD" w:rsidRDefault="00ED64BD">
      <w:r>
        <w:separator/>
      </w:r>
    </w:p>
  </w:endnote>
  <w:endnote w:type="continuationSeparator" w:id="0">
    <w:p w:rsidR="00ED64BD" w:rsidRDefault="00ED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1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1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101" w:rsidRDefault="003251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4BD" w:rsidRDefault="00ED64BD">
      <w:r>
        <w:separator/>
      </w:r>
    </w:p>
  </w:footnote>
  <w:footnote w:type="continuationSeparator" w:id="0">
    <w:p w:rsidR="00ED64BD" w:rsidRDefault="00ED64B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101" w:rsidRDefault="003251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101" w:rsidRDefault="003251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101" w:rsidRDefault="003251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4B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25101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64B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11256-7028-4307-9875-52611F2E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2015-01-13T11:54:00Z</dcterms:created>
  <dcterms:modified xsi:type="dcterms:W3CDTF">2015-01-13T11:54:00Z</dcterms:modified>
</cp:coreProperties>
</file>