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76412" w:rsidRPr="00D7641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76412" w:rsidRPr="00D7641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76412" w:rsidP="009A21D7">
      <w:pPr>
        <w:pStyle w:val="Tekstpodstawowywcity"/>
        <w:spacing w:line="360" w:lineRule="auto"/>
        <w:ind w:firstLine="0"/>
      </w:pPr>
      <w:r w:rsidRPr="00D76412">
        <w:rPr>
          <w:b/>
        </w:rPr>
        <w:t>Przebudowa budynku wolnostojącego Instytutu Inżynierii Środowiska WIŚiB przy ul. Brzeźnickiej 60a na potrzeby zespołu laboratoryjnego wraz ze zmianą sposobu użytkowania - etap I w zakresie wykonania przyłączy c.o., wod. - kan., energii elektrycznej oraz robót rozbiórkowych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76412" w:rsidRPr="00D7641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76412" w:rsidRPr="00D76412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</w:t>
      </w:r>
      <w:r w:rsidRPr="00D771B6">
        <w:rPr>
          <w:szCs w:val="24"/>
        </w:rPr>
        <w:lastRenderedPageBreak/>
        <w:t>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76412" w:rsidRPr="00D7641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76412" w:rsidRPr="00D7641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8CE" w:rsidRDefault="003D08CE">
      <w:r>
        <w:separator/>
      </w:r>
    </w:p>
  </w:endnote>
  <w:endnote w:type="continuationSeparator" w:id="0">
    <w:p w:rsidR="003D08CE" w:rsidRDefault="003D0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41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641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12" w:rsidRDefault="00D764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8CE" w:rsidRDefault="003D08CE">
      <w:r>
        <w:separator/>
      </w:r>
    </w:p>
  </w:footnote>
  <w:footnote w:type="continuationSeparator" w:id="0">
    <w:p w:rsidR="003D08CE" w:rsidRDefault="003D08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12" w:rsidRDefault="00D764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12" w:rsidRDefault="00D764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412" w:rsidRDefault="00D764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8CE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D08CE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6412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970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2015-01-13T11:54:00Z</dcterms:created>
  <dcterms:modified xsi:type="dcterms:W3CDTF">2015-01-13T11:54:00Z</dcterms:modified>
</cp:coreProperties>
</file>